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jc w:val="center"/>
        <w:tblLook w:val="04A0" w:firstRow="1" w:lastRow="0" w:firstColumn="1" w:lastColumn="0" w:noHBand="0" w:noVBand="1"/>
      </w:tblPr>
      <w:tblGrid>
        <w:gridCol w:w="5412"/>
        <w:gridCol w:w="5388"/>
      </w:tblGrid>
      <w:tr w:rsidR="0065318E" w14:paraId="3866E131" w14:textId="77777777">
        <w:trPr>
          <w:trHeight w:val="795"/>
          <w:jc w:val="center"/>
        </w:trPr>
        <w:tc>
          <w:tcPr>
            <w:tcW w:w="5412" w:type="dxa"/>
            <w:vMerge w:val="restart"/>
          </w:tcPr>
          <w:p w14:paraId="6EB7730C" w14:textId="77777777" w:rsidR="0065318E" w:rsidRDefault="00000000">
            <w:pPr>
              <w:pStyle w:val="CompanyName"/>
            </w:pPr>
            <w:sdt>
              <w:sdtPr>
                <w:id w:val="-626695288"/>
                <w:placeholder>
                  <w:docPart w:val="33F491017CF72C428EE47DEBC0FCCAE9"/>
                </w:placeholder>
                <w:showingPlcHdr/>
                <w15:appearance w15:val="hidden"/>
              </w:sdtPr>
              <w:sdtContent>
                <w:r w:rsidR="00F06A9E" w:rsidRPr="00F06A9E">
                  <w:t>Fish Friends</w:t>
                </w:r>
              </w:sdtContent>
            </w:sdt>
            <w:r w:rsidR="007F59D9">
              <w:t xml:space="preserve"> </w:t>
            </w:r>
          </w:p>
          <w:p w14:paraId="0EC5736C" w14:textId="77777777" w:rsidR="0065318E" w:rsidRDefault="00000000">
            <w:pPr>
              <w:pStyle w:val="Slogan"/>
            </w:pPr>
            <w:sdt>
              <w:sdtPr>
                <w:id w:val="-925725618"/>
                <w:placeholder>
                  <w:docPart w:val="E72528FFC4EF874283D75FD1AF6B6405"/>
                </w:placeholder>
                <w:showingPlcHdr/>
                <w15:appearance w15:val="hidden"/>
              </w:sdtPr>
              <w:sdtContent>
                <w:r w:rsidR="007F59D9" w:rsidRPr="00BF2CE5">
                  <w:t>Life in the fishbowl</w:t>
                </w:r>
              </w:sdtContent>
            </w:sdt>
            <w:r w:rsidR="00F06A9E">
              <w:t xml:space="preserve"> </w:t>
            </w:r>
          </w:p>
          <w:p w14:paraId="47E9A49D" w14:textId="77777777" w:rsidR="0065318E" w:rsidRDefault="00000000">
            <w:pPr>
              <w:pStyle w:val="ContactInformation"/>
            </w:pPr>
            <w:sdt>
              <w:sdtPr>
                <w:id w:val="1680933160"/>
                <w:placeholder>
                  <w:docPart w:val="CC16CB688B66834DABB46AE73C0EAFDF"/>
                </w:placeholder>
                <w:showingPlcHdr/>
                <w15:appearance w15:val="hidden"/>
              </w:sdtPr>
              <w:sdtContent>
                <w:r w:rsidR="00F06A9E" w:rsidRPr="00F06A9E">
                  <w:t>12 3rd St, Boston, MA 23456</w:t>
                </w:r>
              </w:sdtContent>
            </w:sdt>
            <w:r w:rsidR="007F59D9">
              <w:t xml:space="preserve"> </w:t>
            </w:r>
          </w:p>
          <w:p w14:paraId="695D0595" w14:textId="77777777" w:rsidR="0065318E" w:rsidRDefault="00000000">
            <w:pPr>
              <w:pStyle w:val="ContactInformation"/>
            </w:pPr>
            <w:sdt>
              <w:sdtPr>
                <w:id w:val="551354564"/>
                <w:placeholder>
                  <w:docPart w:val="5AE51CCB5F32D547B900DCF4D776249A"/>
                </w:placeholder>
                <w:showingPlcHdr/>
                <w15:appearance w15:val="hidden"/>
              </w:sdtPr>
              <w:sdtContent>
                <w:r w:rsidR="00F06A9E" w:rsidRPr="00F06A9E">
                  <w:rPr>
                    <w:rStyle w:val="Emphasis"/>
                  </w:rPr>
                  <w:t>Phone</w:t>
                </w:r>
              </w:sdtContent>
            </w:sdt>
            <w:r w:rsidR="00F06A9E">
              <w:t xml:space="preserve"> </w:t>
            </w:r>
            <w:sdt>
              <w:sdtPr>
                <w:id w:val="844431031"/>
                <w:placeholder>
                  <w:docPart w:val="998C3AAFB771734A8E9200BE420809B2"/>
                </w:placeholder>
                <w:showingPlcHdr/>
                <w15:appearance w15:val="hidden"/>
              </w:sdtPr>
              <w:sdtContent>
                <w:r w:rsidR="00F06A9E" w:rsidRPr="00F06A9E">
                  <w:t>(123) 456-7890</w:t>
                </w:r>
              </w:sdtContent>
            </w:sdt>
          </w:p>
          <w:p w14:paraId="30AC0A35" w14:textId="77777777" w:rsidR="0065318E" w:rsidRDefault="00000000">
            <w:pPr>
              <w:pStyle w:val="ContactInformation"/>
            </w:pPr>
            <w:sdt>
              <w:sdtPr>
                <w:id w:val="-194309862"/>
                <w:placeholder>
                  <w:docPart w:val="31F77D3C49EE58409F2EC57A61472DF7"/>
                </w:placeholder>
                <w:showingPlcHdr/>
                <w15:appearance w15:val="hidden"/>
              </w:sdtPr>
              <w:sdtContent>
                <w:r w:rsidR="00F06A9E" w:rsidRPr="00F06A9E">
                  <w:rPr>
                    <w:rStyle w:val="Emphasis"/>
                  </w:rPr>
                  <w:t>Fax</w:t>
                </w:r>
              </w:sdtContent>
            </w:sdt>
            <w:r w:rsidR="00F06A9E">
              <w:t xml:space="preserve"> </w:t>
            </w:r>
            <w:sdt>
              <w:sdtPr>
                <w:id w:val="1650333417"/>
                <w:placeholder>
                  <w:docPart w:val="D4EAB5E1B401E14A8AEBC5113EB231CB"/>
                </w:placeholder>
                <w:showingPlcHdr/>
                <w15:appearance w15:val="hidden"/>
              </w:sdtPr>
              <w:sdtContent>
                <w:r w:rsidR="00F06A9E" w:rsidRPr="00F06A9E">
                  <w:t>(123) 456-7891</w:t>
                </w:r>
              </w:sdtContent>
            </w:sdt>
          </w:p>
        </w:tc>
        <w:tc>
          <w:tcPr>
            <w:tcW w:w="5388" w:type="dxa"/>
          </w:tcPr>
          <w:p w14:paraId="53106E5E" w14:textId="77777777" w:rsidR="0065318E" w:rsidRDefault="00646906">
            <w:pPr>
              <w:pStyle w:val="Heading1"/>
            </w:pPr>
            <w:r>
              <w:t>INVOICE</w:t>
            </w:r>
          </w:p>
        </w:tc>
      </w:tr>
      <w:tr w:rsidR="0065318E" w14:paraId="60C905A2" w14:textId="77777777">
        <w:trPr>
          <w:trHeight w:val="795"/>
          <w:jc w:val="center"/>
        </w:trPr>
        <w:tc>
          <w:tcPr>
            <w:tcW w:w="5412" w:type="dxa"/>
            <w:vMerge/>
          </w:tcPr>
          <w:p w14:paraId="5DD9F4DB" w14:textId="77777777" w:rsidR="0065318E" w:rsidRDefault="0065318E">
            <w:pPr>
              <w:spacing w:before="100" w:beforeAutospacing="1" w:after="100" w:afterAutospacing="1"/>
            </w:pPr>
          </w:p>
        </w:tc>
        <w:tc>
          <w:tcPr>
            <w:tcW w:w="5388" w:type="dxa"/>
            <w:vAlign w:val="bottom"/>
          </w:tcPr>
          <w:p w14:paraId="0D937085" w14:textId="77777777" w:rsidR="0065318E" w:rsidRDefault="00000000">
            <w:pPr>
              <w:pStyle w:val="RightAligned"/>
            </w:pPr>
            <w:sdt>
              <w:sdtPr>
                <w:id w:val="-1695836924"/>
                <w:placeholder>
                  <w:docPart w:val="A6F38DD3559C214ABF5DB290B5DAF225"/>
                </w:placeholder>
                <w:showingPlcHdr/>
                <w15:appearance w15:val="hidden"/>
              </w:sdtPr>
              <w:sdtContent>
                <w:r w:rsidR="00F06A9E" w:rsidRPr="00F06A9E">
                  <w:t>Invoice #100</w:t>
                </w:r>
              </w:sdtContent>
            </w:sdt>
            <w:r w:rsidR="00F06A9E">
              <w:t xml:space="preserve"> </w:t>
            </w:r>
          </w:p>
          <w:p w14:paraId="6C505490" w14:textId="77777777" w:rsidR="0065318E" w:rsidRDefault="00000000">
            <w:pPr>
              <w:pStyle w:val="RightAligned"/>
            </w:pPr>
            <w:sdt>
              <w:sdtPr>
                <w:id w:val="-202796285"/>
                <w:placeholder>
                  <w:docPart w:val="762EC9E3335CE3499E484EBB664B37D5"/>
                </w:placeholder>
                <w:showingPlcHdr/>
                <w15:appearance w15:val="hidden"/>
              </w:sdtPr>
              <w:sdtContent>
                <w:r w:rsidR="00F06A9E">
                  <w:t>Date:</w:t>
                </w:r>
              </w:sdtContent>
            </w:sdt>
            <w:r w:rsidR="00F06A9E">
              <w:t xml:space="preserve"> </w:t>
            </w:r>
            <w:sdt>
              <w:sdtPr>
                <w:id w:val="-1941059413"/>
                <w:placeholder>
                  <w:docPart w:val="AA366D97DDB7B54D8E026B4D5F996296"/>
                </w:placeholder>
                <w:showingPlcHdr/>
                <w15:appearance w15:val="hidden"/>
              </w:sdtPr>
              <w:sdtContent>
                <w:r w:rsidR="00F06A9E" w:rsidRPr="00F06A9E">
                  <w:t>9/14/23</w:t>
                </w:r>
              </w:sdtContent>
            </w:sdt>
            <w:r w:rsidR="00646906">
              <w:t xml:space="preserve"> </w:t>
            </w:r>
          </w:p>
        </w:tc>
      </w:tr>
    </w:tbl>
    <w:p w14:paraId="1AE9F24B" w14:textId="77777777" w:rsidR="0065318E" w:rsidRDefault="0065318E"/>
    <w:tbl>
      <w:tblPr>
        <w:tblW w:w="10800" w:type="dxa"/>
        <w:jc w:val="center"/>
        <w:tblLook w:val="04A0" w:firstRow="1" w:lastRow="0" w:firstColumn="1" w:lastColumn="0" w:noHBand="0" w:noVBand="1"/>
      </w:tblPr>
      <w:tblGrid>
        <w:gridCol w:w="5400"/>
        <w:gridCol w:w="5400"/>
      </w:tblGrid>
      <w:tr w:rsidR="0065318E" w14:paraId="2A9C68B6" w14:textId="77777777">
        <w:trPr>
          <w:trHeight w:val="1440"/>
          <w:jc w:val="center"/>
        </w:trPr>
        <w:tc>
          <w:tcPr>
            <w:tcW w:w="5400" w:type="dxa"/>
          </w:tcPr>
          <w:p w14:paraId="1C00E3F1" w14:textId="77777777" w:rsidR="0065318E" w:rsidRDefault="00000000">
            <w:pPr>
              <w:pStyle w:val="ColumnHeading"/>
            </w:pPr>
            <w:sdt>
              <w:sdtPr>
                <w:id w:val="-1494949182"/>
                <w:placeholder>
                  <w:docPart w:val="68FF1E0C5FE7414B945937C1D80A7CD4"/>
                </w:placeholder>
                <w:showingPlcHdr/>
                <w15:appearance w15:val="hidden"/>
              </w:sdtPr>
              <w:sdtContent>
                <w:r w:rsidR="00F06A9E" w:rsidRPr="00F06A9E">
                  <w:t>Bill To:</w:t>
                </w:r>
              </w:sdtContent>
            </w:sdt>
            <w:r w:rsidR="00F06A9E">
              <w:t xml:space="preserve"> </w:t>
            </w:r>
          </w:p>
          <w:p w14:paraId="69354CF8" w14:textId="77777777" w:rsidR="0065318E" w:rsidRDefault="00000000">
            <w:pPr>
              <w:pStyle w:val="ContactInformation"/>
            </w:pPr>
            <w:sdt>
              <w:sdtPr>
                <w:id w:val="-1597550443"/>
                <w:placeholder>
                  <w:docPart w:val="6CB5AA2C686319409B6897ADA6A05084"/>
                </w:placeholder>
                <w:showingPlcHdr/>
                <w15:appearance w15:val="hidden"/>
              </w:sdtPr>
              <w:sdtContent>
                <w:r w:rsidR="00F06A9E" w:rsidRPr="00F06A9E">
                  <w:t>Quinn Campbell</w:t>
                </w:r>
              </w:sdtContent>
            </w:sdt>
            <w:r w:rsidR="00F06A9E">
              <w:t xml:space="preserve"> </w:t>
            </w:r>
          </w:p>
          <w:p w14:paraId="3CD6BDAE" w14:textId="77777777" w:rsidR="0065318E" w:rsidRDefault="00000000">
            <w:pPr>
              <w:pStyle w:val="ContactInformation"/>
            </w:pPr>
            <w:sdt>
              <w:sdtPr>
                <w:id w:val="-1616822848"/>
                <w:placeholder>
                  <w:docPart w:val="7F0196349580784C8956FD20D8B0AD16"/>
                </w:placeholder>
                <w:showingPlcHdr/>
                <w15:appearance w15:val="hidden"/>
              </w:sdtPr>
              <w:sdtContent>
                <w:r w:rsidR="00F06A9E" w:rsidRPr="00F06A9E">
                  <w:t>Downtown Pets</w:t>
                </w:r>
              </w:sdtContent>
            </w:sdt>
            <w:r w:rsidR="00F06A9E">
              <w:t xml:space="preserve"> </w:t>
            </w:r>
          </w:p>
          <w:p w14:paraId="15379228" w14:textId="77777777" w:rsidR="0065318E" w:rsidRDefault="00000000" w:rsidP="00F06A9E">
            <w:pPr>
              <w:pStyle w:val="ContactInformation"/>
            </w:pPr>
            <w:sdt>
              <w:sdtPr>
                <w:id w:val="-1553760724"/>
                <w:placeholder>
                  <w:docPart w:val="3251071A6B7A7F46B1415E232A32780A"/>
                </w:placeholder>
                <w:showingPlcHdr/>
                <w15:appearance w15:val="hidden"/>
                <w:text/>
              </w:sdtPr>
              <w:sdtContent>
                <w:r w:rsidR="00F06A9E" w:rsidRPr="00F06A9E">
                  <w:t>321 Sycamore</w:t>
                </w:r>
              </w:sdtContent>
            </w:sdt>
            <w:r w:rsidR="00F06A9E">
              <w:t xml:space="preserve"> </w:t>
            </w:r>
          </w:p>
          <w:p w14:paraId="0FEEC91F" w14:textId="77777777" w:rsidR="0065318E" w:rsidRDefault="00000000">
            <w:pPr>
              <w:pStyle w:val="ContactInformation"/>
            </w:pPr>
            <w:sdt>
              <w:sdtPr>
                <w:id w:val="-1982686779"/>
                <w:placeholder>
                  <w:docPart w:val="6CA24AE85A61F14994C1CAE25E0BF4B9"/>
                </w:placeholder>
                <w:showingPlcHdr/>
                <w15:appearance w15:val="hidden"/>
              </w:sdtPr>
              <w:sdtContent>
                <w:r w:rsidR="00F06A9E" w:rsidRPr="00F06A9E">
                  <w:t>Albany, NY 54321</w:t>
                </w:r>
              </w:sdtContent>
            </w:sdt>
            <w:r w:rsidR="00F06A9E">
              <w:t xml:space="preserve"> </w:t>
            </w:r>
          </w:p>
          <w:p w14:paraId="56A673C4" w14:textId="77777777" w:rsidR="0065318E" w:rsidRPr="002415DF" w:rsidRDefault="00000000" w:rsidP="002415DF">
            <w:pPr>
              <w:pStyle w:val="ContactInformation"/>
            </w:pPr>
            <w:sdt>
              <w:sdtPr>
                <w:id w:val="-486705306"/>
                <w:placeholder>
                  <w:docPart w:val="CC78999BFEDCD446B4FBE556E92FCF1D"/>
                </w:placeholder>
                <w:showingPlcHdr/>
                <w15:appearance w15:val="hidden"/>
              </w:sdtPr>
              <w:sdtContent>
                <w:r w:rsidR="00F06A9E" w:rsidRPr="002415DF">
                  <w:t>(123) 789-0123</w:t>
                </w:r>
              </w:sdtContent>
            </w:sdt>
            <w:r w:rsidR="00F06A9E">
              <w:t xml:space="preserve"> </w:t>
            </w:r>
          </w:p>
        </w:tc>
        <w:tc>
          <w:tcPr>
            <w:tcW w:w="5400" w:type="dxa"/>
          </w:tcPr>
          <w:p w14:paraId="4AB4074F" w14:textId="77777777" w:rsidR="0065318E" w:rsidRDefault="00000000">
            <w:pPr>
              <w:pStyle w:val="ColumnHeading"/>
            </w:pPr>
            <w:sdt>
              <w:sdtPr>
                <w:id w:val="1028225651"/>
                <w:placeholder>
                  <w:docPart w:val="99CE0E539E76974490AA80966E33F8E4"/>
                </w:placeholder>
                <w:showingPlcHdr/>
                <w15:appearance w15:val="hidden"/>
              </w:sdtPr>
              <w:sdtContent>
                <w:r w:rsidR="00F06A9E" w:rsidRPr="00F06A9E">
                  <w:t>Ship To:</w:t>
                </w:r>
              </w:sdtContent>
            </w:sdt>
            <w:r w:rsidR="00F06A9E">
              <w:t xml:space="preserve"> </w:t>
            </w:r>
          </w:p>
          <w:p w14:paraId="77894B1F" w14:textId="77777777" w:rsidR="00F06A9E" w:rsidRPr="00F06A9E" w:rsidRDefault="00000000" w:rsidP="002415DF">
            <w:pPr>
              <w:pStyle w:val="ContactInformation"/>
            </w:pPr>
            <w:sdt>
              <w:sdtPr>
                <w:id w:val="1355846793"/>
                <w:placeholder>
                  <w:docPart w:val="0CF650A9ECA50149903F98BAE66935AD"/>
                </w:placeholder>
                <w:showingPlcHdr/>
                <w15:appearance w15:val="hidden"/>
              </w:sdtPr>
              <w:sdtContent>
                <w:r w:rsidR="00F06A9E" w:rsidRPr="00F06A9E">
                  <w:t>Quinn Campbell</w:t>
                </w:r>
              </w:sdtContent>
            </w:sdt>
            <w:r w:rsidR="00F06A9E" w:rsidRPr="00F06A9E">
              <w:t xml:space="preserve"> </w:t>
            </w:r>
          </w:p>
          <w:p w14:paraId="6913D3E7" w14:textId="77777777" w:rsidR="00F06A9E" w:rsidRPr="00F06A9E" w:rsidRDefault="00000000" w:rsidP="002415DF">
            <w:pPr>
              <w:pStyle w:val="ContactInformation"/>
            </w:pPr>
            <w:sdt>
              <w:sdtPr>
                <w:id w:val="337432787"/>
                <w:placeholder>
                  <w:docPart w:val="6202F8363555314CB3DB56A37E21B3D0"/>
                </w:placeholder>
                <w:showingPlcHdr/>
                <w15:appearance w15:val="hidden"/>
              </w:sdtPr>
              <w:sdtContent>
                <w:r w:rsidR="00F06A9E" w:rsidRPr="00F06A9E">
                  <w:t>Downtown Pets</w:t>
                </w:r>
              </w:sdtContent>
            </w:sdt>
            <w:r w:rsidR="00F06A9E" w:rsidRPr="00F06A9E">
              <w:t xml:space="preserve"> </w:t>
            </w:r>
          </w:p>
          <w:p w14:paraId="38B537A2" w14:textId="77777777" w:rsidR="00F06A9E" w:rsidRPr="00F06A9E" w:rsidRDefault="00000000" w:rsidP="002415DF">
            <w:pPr>
              <w:pStyle w:val="ContactInformation"/>
            </w:pPr>
            <w:sdt>
              <w:sdtPr>
                <w:id w:val="-1917079978"/>
                <w:placeholder>
                  <w:docPart w:val="E6128DDC76BF7B44AF0ECDB57D5F3EE2"/>
                </w:placeholder>
                <w:showingPlcHdr/>
                <w15:appearance w15:val="hidden"/>
                <w:text/>
              </w:sdtPr>
              <w:sdtContent>
                <w:r w:rsidR="00F06A9E" w:rsidRPr="00F06A9E">
                  <w:t>321 Sycamore</w:t>
                </w:r>
              </w:sdtContent>
            </w:sdt>
            <w:r w:rsidR="00F06A9E" w:rsidRPr="00F06A9E">
              <w:t xml:space="preserve"> </w:t>
            </w:r>
          </w:p>
          <w:p w14:paraId="1B241F37" w14:textId="77777777" w:rsidR="00F06A9E" w:rsidRPr="00F06A9E" w:rsidRDefault="00000000" w:rsidP="002415DF">
            <w:pPr>
              <w:pStyle w:val="ContactInformation"/>
            </w:pPr>
            <w:sdt>
              <w:sdtPr>
                <w:id w:val="-2026247197"/>
                <w:placeholder>
                  <w:docPart w:val="7764E3EF8BEA424C924F1C7A43E04235"/>
                </w:placeholder>
                <w:showingPlcHdr/>
                <w15:appearance w15:val="hidden"/>
              </w:sdtPr>
              <w:sdtContent>
                <w:r w:rsidR="00F06A9E" w:rsidRPr="00F06A9E">
                  <w:t>Albany, NY 54321</w:t>
                </w:r>
              </w:sdtContent>
            </w:sdt>
            <w:r w:rsidR="00F06A9E" w:rsidRPr="00F06A9E">
              <w:t xml:space="preserve"> </w:t>
            </w:r>
          </w:p>
          <w:p w14:paraId="53CE40E5" w14:textId="77777777" w:rsidR="0065318E" w:rsidRPr="002415DF" w:rsidRDefault="00000000" w:rsidP="002415DF">
            <w:pPr>
              <w:pStyle w:val="ContactInformation"/>
            </w:pPr>
            <w:sdt>
              <w:sdtPr>
                <w:id w:val="-805083801"/>
                <w:placeholder>
                  <w:docPart w:val="48B76AB4A62C1E448FA6C58975441843"/>
                </w:placeholder>
                <w:showingPlcHdr/>
                <w15:appearance w15:val="hidden"/>
              </w:sdtPr>
              <w:sdtContent>
                <w:r w:rsidR="00F06A9E" w:rsidRPr="002415DF">
                  <w:t>(123) 789-0123</w:t>
                </w:r>
              </w:sdtContent>
            </w:sdt>
          </w:p>
        </w:tc>
      </w:tr>
      <w:tr w:rsidR="0065318E" w14:paraId="1033DC79" w14:textId="77777777">
        <w:trPr>
          <w:trHeight w:val="1152"/>
          <w:jc w:val="center"/>
        </w:trPr>
        <w:tc>
          <w:tcPr>
            <w:tcW w:w="10800" w:type="dxa"/>
            <w:gridSpan w:val="2"/>
          </w:tcPr>
          <w:p w14:paraId="4D69C796" w14:textId="77777777" w:rsidR="0065318E" w:rsidRDefault="00000000" w:rsidP="00F06A9E">
            <w:pPr>
              <w:pStyle w:val="ColumnHeading"/>
            </w:pPr>
            <w:sdt>
              <w:sdtPr>
                <w:id w:val="1637758502"/>
                <w:placeholder>
                  <w:docPart w:val="C24DDD07B972C947ADB9B5CED5B6F129"/>
                </w:placeholder>
                <w:showingPlcHdr/>
                <w15:appearance w15:val="hidden"/>
              </w:sdtPr>
              <w:sdtContent>
                <w:r w:rsidR="00F06A9E" w:rsidRPr="00F06A9E">
                  <w:t>Comments or special instructions:</w:t>
                </w:r>
              </w:sdtContent>
            </w:sdt>
            <w:r w:rsidR="00F06A9E">
              <w:t xml:space="preserve"> </w:t>
            </w:r>
          </w:p>
          <w:p w14:paraId="6E1AAB8B" w14:textId="77777777" w:rsidR="0065318E" w:rsidRDefault="00000000" w:rsidP="002F0089">
            <w:pPr>
              <w:pStyle w:val="TableText"/>
            </w:pPr>
            <w:sdt>
              <w:sdtPr>
                <w:id w:val="478344176"/>
                <w:placeholder>
                  <w:docPart w:val="E124762FEDCEC64EB62BA4F40E3A62A6"/>
                </w:placeholder>
                <w:showingPlcHdr/>
                <w15:appearance w15:val="hidden"/>
              </w:sdtPr>
              <w:sdtContent>
                <w:r w:rsidR="002F0089" w:rsidRPr="002F0089">
                  <w:t>Live animals – handle with care</w:t>
                </w:r>
              </w:sdtContent>
            </w:sdt>
            <w:r w:rsidR="002F0089">
              <w:t xml:space="preserve"> </w:t>
            </w:r>
          </w:p>
        </w:tc>
      </w:tr>
    </w:tbl>
    <w:p w14:paraId="309DD3DE" w14:textId="77777777" w:rsidR="0065318E" w:rsidRDefault="0065318E"/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90"/>
        <w:gridCol w:w="2295"/>
        <w:gridCol w:w="2295"/>
        <w:gridCol w:w="1440"/>
        <w:gridCol w:w="1440"/>
        <w:gridCol w:w="1440"/>
      </w:tblGrid>
      <w:tr w:rsidR="0065318E" w:rsidRPr="00F06A9E" w14:paraId="2BC0D7D1" w14:textId="77777777">
        <w:trPr>
          <w:cantSplit/>
          <w:trHeight w:val="288"/>
          <w:jc w:val="center"/>
        </w:trPr>
        <w:tc>
          <w:tcPr>
            <w:tcW w:w="18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1D5B12F" w14:textId="77777777" w:rsidR="0065318E" w:rsidRPr="00F06A9E" w:rsidRDefault="00000000" w:rsidP="00F06A9E">
            <w:pPr>
              <w:pStyle w:val="CenteredColumnHeading"/>
            </w:pPr>
            <w:sdt>
              <w:sdtPr>
                <w:id w:val="-571121850"/>
                <w:placeholder>
                  <w:docPart w:val="48F4887350C39540A2E0D222E2BDC9C2"/>
                </w:placeholder>
                <w:showingPlcHdr/>
                <w15:appearance w15:val="hidden"/>
              </w:sdtPr>
              <w:sdtContent>
                <w:r w:rsidR="00F06A9E" w:rsidRPr="00F06A9E">
                  <w:t>SALESPERSON</w:t>
                </w:r>
              </w:sdtContent>
            </w:sdt>
            <w:r w:rsidR="00F06A9E" w:rsidRPr="00F06A9E">
              <w:t xml:space="preserve"> </w:t>
            </w:r>
          </w:p>
        </w:tc>
        <w:tc>
          <w:tcPr>
            <w:tcW w:w="229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DFB2120" w14:textId="77777777" w:rsidR="0065318E" w:rsidRPr="00F06A9E" w:rsidRDefault="00000000" w:rsidP="00F06A9E">
            <w:pPr>
              <w:pStyle w:val="CenteredColumnHeading"/>
            </w:pPr>
            <w:sdt>
              <w:sdtPr>
                <w:id w:val="-2083675777"/>
                <w:placeholder>
                  <w:docPart w:val="358287728E57A242A249A977415C4C0E"/>
                </w:placeholder>
                <w:showingPlcHdr/>
                <w15:appearance w15:val="hidden"/>
              </w:sdtPr>
              <w:sdtContent>
                <w:r w:rsidR="00F06A9E" w:rsidRPr="00F06A9E">
                  <w:t>P.O. NUMBER</w:t>
                </w:r>
              </w:sdtContent>
            </w:sdt>
            <w:r w:rsidR="00F06A9E" w:rsidRPr="00F06A9E">
              <w:t xml:space="preserve"> </w:t>
            </w:r>
          </w:p>
        </w:tc>
        <w:tc>
          <w:tcPr>
            <w:tcW w:w="2295" w:type="dxa"/>
            <w:tcBorders>
              <w:top w:val="single" w:sz="12" w:space="0" w:color="auto"/>
            </w:tcBorders>
            <w:vAlign w:val="center"/>
          </w:tcPr>
          <w:p w14:paraId="5632CCA6" w14:textId="77777777" w:rsidR="0065318E" w:rsidRPr="00F06A9E" w:rsidRDefault="00000000" w:rsidP="00F06A9E">
            <w:pPr>
              <w:pStyle w:val="CenteredColumnHeading"/>
            </w:pPr>
            <w:sdt>
              <w:sdtPr>
                <w:id w:val="-427807596"/>
                <w:placeholder>
                  <w:docPart w:val="78FA76C87A51B34CA49AC4BD2FFB4CE6"/>
                </w:placeholder>
                <w:showingPlcHdr/>
                <w15:appearance w15:val="hidden"/>
              </w:sdtPr>
              <w:sdtContent>
                <w:r w:rsidR="00F06A9E" w:rsidRPr="00F06A9E">
                  <w:t>REQUISITIONER</w:t>
                </w:r>
              </w:sdtContent>
            </w:sdt>
            <w:r w:rsidR="00F06A9E" w:rsidRPr="00F06A9E">
              <w:t xml:space="preserve"> 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75E1D83D" w14:textId="77777777" w:rsidR="0065318E" w:rsidRPr="00F06A9E" w:rsidRDefault="00000000" w:rsidP="00F06A9E">
            <w:pPr>
              <w:pStyle w:val="CenteredColumnHeading"/>
            </w:pPr>
            <w:sdt>
              <w:sdtPr>
                <w:id w:val="1290710053"/>
                <w:placeholder>
                  <w:docPart w:val="3F92B1B0E6DF7A45A0612A7A35B1E59F"/>
                </w:placeholder>
                <w:showingPlcHdr/>
                <w15:appearance w15:val="hidden"/>
              </w:sdtPr>
              <w:sdtContent>
                <w:r w:rsidR="00F06A9E" w:rsidRPr="00F06A9E">
                  <w:t>SHIPPED VIA</w:t>
                </w:r>
              </w:sdtContent>
            </w:sdt>
            <w:r w:rsidR="00F06A9E" w:rsidRPr="00F06A9E">
              <w:t xml:space="preserve"> 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7431977D" w14:textId="77777777" w:rsidR="0065318E" w:rsidRPr="00F06A9E" w:rsidRDefault="00000000" w:rsidP="00F06A9E">
            <w:pPr>
              <w:pStyle w:val="CenteredColumnHeading"/>
            </w:pPr>
            <w:sdt>
              <w:sdtPr>
                <w:id w:val="-417559621"/>
                <w:placeholder>
                  <w:docPart w:val="9B03CD4016875940AAC07B1AD22D3F5F"/>
                </w:placeholder>
                <w:showingPlcHdr/>
                <w15:appearance w15:val="hidden"/>
              </w:sdtPr>
              <w:sdtContent>
                <w:r w:rsidR="00F06A9E" w:rsidRPr="00F06A9E">
                  <w:t>F.O.B. POINT</w:t>
                </w:r>
              </w:sdtContent>
            </w:sdt>
            <w:r w:rsidR="00F06A9E" w:rsidRPr="00F06A9E">
              <w:t xml:space="preserve"> 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2D8D9604" w14:textId="77777777" w:rsidR="0065318E" w:rsidRPr="00F06A9E" w:rsidRDefault="00000000" w:rsidP="00F06A9E">
            <w:pPr>
              <w:pStyle w:val="CenteredColumnHeading"/>
            </w:pPr>
            <w:sdt>
              <w:sdtPr>
                <w:id w:val="-810402298"/>
                <w:placeholder>
                  <w:docPart w:val="10B3A6A32B04D34D892873F7077AF099"/>
                </w:placeholder>
                <w:showingPlcHdr/>
                <w15:appearance w15:val="hidden"/>
              </w:sdtPr>
              <w:sdtContent>
                <w:r w:rsidR="00F06A9E" w:rsidRPr="00F06A9E">
                  <w:t>TERMS</w:t>
                </w:r>
              </w:sdtContent>
            </w:sdt>
            <w:r w:rsidR="00F06A9E" w:rsidRPr="00F06A9E">
              <w:t xml:space="preserve"> </w:t>
            </w:r>
          </w:p>
        </w:tc>
      </w:tr>
      <w:tr w:rsidR="0065318E" w14:paraId="612EF4AB" w14:textId="77777777">
        <w:trPr>
          <w:cantSplit/>
          <w:trHeight w:val="288"/>
          <w:jc w:val="center"/>
        </w:trPr>
        <w:tc>
          <w:tcPr>
            <w:tcW w:w="1890" w:type="dxa"/>
            <w:shd w:val="clear" w:color="auto" w:fill="auto"/>
            <w:vAlign w:val="center"/>
          </w:tcPr>
          <w:p w14:paraId="202447E4" w14:textId="77777777" w:rsidR="0065318E" w:rsidRDefault="00000000">
            <w:pPr>
              <w:pStyle w:val="TableText"/>
            </w:pPr>
            <w:sdt>
              <w:sdtPr>
                <w:id w:val="-640886126"/>
                <w:placeholder>
                  <w:docPart w:val="D7E079E236A6954DB2823B89024946BF"/>
                </w:placeholder>
                <w:showingPlcHdr/>
                <w15:appearance w15:val="hidden"/>
              </w:sdtPr>
              <w:sdtContent>
                <w:r w:rsidR="00F06A9E" w:rsidRPr="00F06A9E">
                  <w:t>Diego Sagese</w:t>
                </w:r>
              </w:sdtContent>
            </w:sdt>
            <w:r w:rsidR="00F06A9E">
              <w:t xml:space="preserve"> 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2AE6BCF0" w14:textId="77777777" w:rsidR="0065318E" w:rsidRDefault="00000000">
            <w:pPr>
              <w:pStyle w:val="TableText"/>
            </w:pPr>
            <w:sdt>
              <w:sdtPr>
                <w:id w:val="-1709714788"/>
                <w:placeholder>
                  <w:docPart w:val="8A28A0A33C0A6243A1F4043357BE1863"/>
                </w:placeholder>
                <w:showingPlcHdr/>
                <w15:appearance w15:val="hidden"/>
              </w:sdtPr>
              <w:sdtContent>
                <w:r w:rsidR="00F06A9E" w:rsidRPr="00F06A9E">
                  <w:t>789</w:t>
                </w:r>
              </w:sdtContent>
            </w:sdt>
            <w:r w:rsidR="00F06A9E">
              <w:t xml:space="preserve"> </w:t>
            </w:r>
          </w:p>
        </w:tc>
        <w:tc>
          <w:tcPr>
            <w:tcW w:w="2295" w:type="dxa"/>
            <w:vAlign w:val="center"/>
          </w:tcPr>
          <w:p w14:paraId="70EB051F" w14:textId="77777777" w:rsidR="0065318E" w:rsidRDefault="00000000">
            <w:pPr>
              <w:pStyle w:val="TableText"/>
            </w:pPr>
            <w:sdt>
              <w:sdtPr>
                <w:id w:val="1127357283"/>
                <w:placeholder>
                  <w:docPart w:val="9AE1FA245153564C8DB5B3187E7B7A76"/>
                </w:placeholder>
                <w:showingPlcHdr/>
                <w15:appearance w15:val="hidden"/>
              </w:sdtPr>
              <w:sdtContent>
                <w:r w:rsidR="00F06A9E" w:rsidRPr="00F06A9E">
                  <w:t>Jens Martensson</w:t>
                </w:r>
              </w:sdtContent>
            </w:sdt>
            <w:r w:rsidR="00F06A9E">
              <w:t xml:space="preserve"> </w:t>
            </w:r>
          </w:p>
        </w:tc>
        <w:tc>
          <w:tcPr>
            <w:tcW w:w="1440" w:type="dxa"/>
            <w:vAlign w:val="center"/>
          </w:tcPr>
          <w:p w14:paraId="03307079" w14:textId="77777777" w:rsidR="0065318E" w:rsidRDefault="00000000">
            <w:pPr>
              <w:pStyle w:val="TableText"/>
            </w:pPr>
            <w:sdt>
              <w:sdtPr>
                <w:id w:val="-323351589"/>
                <w:placeholder>
                  <w:docPart w:val="FE7E0A2791C82B43A8801BB388D974D6"/>
                </w:placeholder>
                <w:showingPlcHdr/>
                <w15:appearance w15:val="hidden"/>
              </w:sdtPr>
              <w:sdtContent>
                <w:r w:rsidR="00F06A9E" w:rsidRPr="00F06A9E">
                  <w:t>Air express</w:t>
                </w:r>
              </w:sdtContent>
            </w:sdt>
            <w:r w:rsidR="00F06A9E">
              <w:t xml:space="preserve"> </w:t>
            </w:r>
          </w:p>
        </w:tc>
        <w:tc>
          <w:tcPr>
            <w:tcW w:w="1440" w:type="dxa"/>
            <w:vAlign w:val="center"/>
          </w:tcPr>
          <w:p w14:paraId="74578F52" w14:textId="77777777" w:rsidR="0065318E" w:rsidRDefault="00000000">
            <w:pPr>
              <w:pStyle w:val="TableText"/>
            </w:pPr>
            <w:sdt>
              <w:sdtPr>
                <w:id w:val="1482117632"/>
                <w:placeholder>
                  <w:docPart w:val="C14504022181474EA8228C8FD17CB8E6"/>
                </w:placeholder>
                <w:showingPlcHdr/>
                <w15:appearance w15:val="hidden"/>
              </w:sdtPr>
              <w:sdtContent>
                <w:r w:rsidR="00F06A9E" w:rsidRPr="00F06A9E">
                  <w:t>Warehouse</w:t>
                </w:r>
              </w:sdtContent>
            </w:sdt>
            <w:r w:rsidR="00F06A9E">
              <w:t xml:space="preserve"> </w:t>
            </w:r>
          </w:p>
        </w:tc>
        <w:tc>
          <w:tcPr>
            <w:tcW w:w="1440" w:type="dxa"/>
            <w:vAlign w:val="center"/>
          </w:tcPr>
          <w:p w14:paraId="5E2233ED" w14:textId="77777777" w:rsidR="0065318E" w:rsidRDefault="00000000">
            <w:pPr>
              <w:pStyle w:val="TableText"/>
            </w:pPr>
            <w:sdt>
              <w:sdtPr>
                <w:id w:val="1326014605"/>
                <w:placeholder>
                  <w:docPart w:val="FE17429AAE4C2D4D8EF3EF8B90A8C576"/>
                </w:placeholder>
                <w:showingPlcHdr/>
                <w15:appearance w15:val="hidden"/>
              </w:sdtPr>
              <w:sdtContent>
                <w:r w:rsidR="00F06A9E" w:rsidRPr="00F06A9E">
                  <w:t>Due on receipt</w:t>
                </w:r>
              </w:sdtContent>
            </w:sdt>
            <w:r w:rsidR="00F06A9E">
              <w:t xml:space="preserve"> </w:t>
            </w:r>
          </w:p>
        </w:tc>
      </w:tr>
    </w:tbl>
    <w:p w14:paraId="616D41B3" w14:textId="77777777" w:rsidR="0065318E" w:rsidRDefault="0065318E"/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890"/>
        <w:gridCol w:w="4557"/>
        <w:gridCol w:w="1484"/>
        <w:gridCol w:w="1464"/>
        <w:gridCol w:w="1405"/>
      </w:tblGrid>
      <w:tr w:rsidR="0065318E" w14:paraId="6B20041E" w14:textId="77777777">
        <w:trPr>
          <w:cantSplit/>
          <w:trHeight w:val="288"/>
          <w:jc w:val="center"/>
        </w:trPr>
        <w:tc>
          <w:tcPr>
            <w:tcW w:w="18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7E5A5A" w14:textId="77777777" w:rsidR="0065318E" w:rsidRDefault="00000000">
            <w:pPr>
              <w:pStyle w:val="CenteredColumnHeading"/>
            </w:pPr>
            <w:sdt>
              <w:sdtPr>
                <w:id w:val="-1203623783"/>
                <w:placeholder>
                  <w:docPart w:val="B787162D74B6E549A39925B898CA5955"/>
                </w:placeholder>
                <w:showingPlcHdr/>
                <w15:appearance w15:val="hidden"/>
              </w:sdtPr>
              <w:sdtContent>
                <w:r w:rsidR="00F06A9E" w:rsidRPr="002415DF">
                  <w:t>QUANTITY</w:t>
                </w:r>
              </w:sdtContent>
            </w:sdt>
            <w:r w:rsidR="00F06A9E">
              <w:t xml:space="preserve"> </w:t>
            </w:r>
          </w:p>
        </w:tc>
        <w:tc>
          <w:tcPr>
            <w:tcW w:w="604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5CFEDF" w14:textId="77777777" w:rsidR="0065318E" w:rsidRDefault="00000000">
            <w:pPr>
              <w:pStyle w:val="CenteredColumnHeading"/>
            </w:pPr>
            <w:sdt>
              <w:sdtPr>
                <w:id w:val="-1105421057"/>
                <w:placeholder>
                  <w:docPart w:val="8684C7EBA31F434484B4718C5784835A"/>
                </w:placeholder>
                <w:showingPlcHdr/>
                <w15:appearance w15:val="hidden"/>
              </w:sdtPr>
              <w:sdtContent>
                <w:r w:rsidR="00F06A9E" w:rsidRPr="002415DF">
                  <w:t>DESCRIPTION</w:t>
                </w:r>
              </w:sdtContent>
            </w:sdt>
            <w:r w:rsidR="00F06A9E">
              <w:t xml:space="preserve"> 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AA721F" w14:textId="77777777" w:rsidR="0065318E" w:rsidRDefault="00000000">
            <w:pPr>
              <w:pStyle w:val="CenteredColumnHeading"/>
            </w:pPr>
            <w:sdt>
              <w:sdtPr>
                <w:id w:val="568541321"/>
                <w:placeholder>
                  <w:docPart w:val="1F65E0B76E7866428D397B36D0D06D17"/>
                </w:placeholder>
                <w:showingPlcHdr/>
                <w15:appearance w15:val="hidden"/>
              </w:sdtPr>
              <w:sdtContent>
                <w:r w:rsidR="00F06A9E" w:rsidRPr="002415DF">
                  <w:t>UNIT PRICE</w:t>
                </w:r>
              </w:sdtContent>
            </w:sdt>
            <w:r w:rsidR="00F06A9E">
              <w:t xml:space="preserve"> </w:t>
            </w:r>
          </w:p>
        </w:tc>
        <w:tc>
          <w:tcPr>
            <w:tcW w:w="140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4E9098C" w14:textId="77777777" w:rsidR="0065318E" w:rsidRDefault="00000000">
            <w:pPr>
              <w:pStyle w:val="CenteredColumnHeading"/>
            </w:pPr>
            <w:sdt>
              <w:sdtPr>
                <w:id w:val="-398585974"/>
                <w:placeholder>
                  <w:docPart w:val="3FC1709668DAFE449B1F7992ACD1FDFC"/>
                </w:placeholder>
                <w:showingPlcHdr/>
                <w15:appearance w15:val="hidden"/>
              </w:sdtPr>
              <w:sdtContent>
                <w:r w:rsidR="00F06A9E" w:rsidRPr="00F06A9E">
                  <w:t>TOTAL</w:t>
                </w:r>
              </w:sdtContent>
            </w:sdt>
            <w:r w:rsidR="00F06A9E">
              <w:t xml:space="preserve"> </w:t>
            </w:r>
          </w:p>
        </w:tc>
      </w:tr>
      <w:tr w:rsidR="0065318E" w14:paraId="1B2A8F13" w14:textId="77777777">
        <w:trPr>
          <w:cantSplit/>
          <w:trHeight w:val="288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DEF2" w14:textId="77777777" w:rsidR="0065318E" w:rsidRDefault="00000000">
            <w:pPr>
              <w:pStyle w:val="TableText"/>
            </w:pPr>
            <w:sdt>
              <w:sdtPr>
                <w:id w:val="-496420330"/>
                <w:placeholder>
                  <w:docPart w:val="FB8139E27CBC0A4592E682F27C8BD263"/>
                </w:placeholder>
                <w:showingPlcHdr/>
                <w15:appearance w15:val="hidden"/>
              </w:sdtPr>
              <w:sdtContent>
                <w:r w:rsidR="002415DF" w:rsidRPr="002415DF">
                  <w:t>10</w:t>
                </w:r>
              </w:sdtContent>
            </w:sdt>
            <w:r w:rsidR="002415DF">
              <w:t xml:space="preserve"> </w:t>
            </w: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4157C10E" w14:textId="77777777" w:rsidR="0065318E" w:rsidRDefault="00000000">
            <w:pPr>
              <w:pStyle w:val="TableText"/>
            </w:pPr>
            <w:sdt>
              <w:sdtPr>
                <w:id w:val="2098675234"/>
                <w:placeholder>
                  <w:docPart w:val="5A4F6B7B10EEE943A95215B23E6A117F"/>
                </w:placeholder>
                <w:showingPlcHdr/>
                <w15:appearance w15:val="hidden"/>
              </w:sdtPr>
              <w:sdtContent>
                <w:r w:rsidR="002415DF" w:rsidRPr="002415DF">
                  <w:t>Exotic fish</w:t>
                </w:r>
              </w:sdtContent>
            </w:sdt>
            <w:r w:rsidR="002415DF">
              <w:t xml:space="preserve">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5E961970" w14:textId="77777777" w:rsidR="0065318E" w:rsidRDefault="00000000">
            <w:pPr>
              <w:pStyle w:val="Amount"/>
            </w:pPr>
            <w:sdt>
              <w:sdtPr>
                <w:id w:val="1555494928"/>
                <w:placeholder>
                  <w:docPart w:val="D418B125E62D1940B22CD40408FBC735"/>
                </w:placeholder>
                <w:showingPlcHdr/>
                <w15:appearance w15:val="hidden"/>
              </w:sdtPr>
              <w:sdtContent>
                <w:r w:rsidR="002415DF" w:rsidRPr="002415DF">
                  <w:t>65.00</w:t>
                </w:r>
              </w:sdtContent>
            </w:sdt>
            <w:r w:rsidR="002415DF">
              <w:t xml:space="preserve">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3F5AD858" w14:textId="77777777" w:rsidR="0065318E" w:rsidRDefault="00000000">
            <w:pPr>
              <w:pStyle w:val="Amount"/>
            </w:pPr>
            <w:sdt>
              <w:sdtPr>
                <w:id w:val="1019355182"/>
                <w:placeholder>
                  <w:docPart w:val="63F97FD03560D941AC91E6A125077506"/>
                </w:placeholder>
                <w:showingPlcHdr/>
                <w15:appearance w15:val="hidden"/>
              </w:sdtPr>
              <w:sdtContent>
                <w:r w:rsidR="002415DF" w:rsidRPr="002415DF">
                  <w:t>650.00</w:t>
                </w:r>
              </w:sdtContent>
            </w:sdt>
            <w:r w:rsidR="002415DF">
              <w:t xml:space="preserve"> </w:t>
            </w:r>
          </w:p>
        </w:tc>
      </w:tr>
      <w:tr w:rsidR="0065318E" w14:paraId="13706816" w14:textId="77777777">
        <w:trPr>
          <w:cantSplit/>
          <w:trHeight w:val="288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7CFB" w14:textId="77777777" w:rsidR="0065318E" w:rsidRDefault="00000000">
            <w:pPr>
              <w:pStyle w:val="TableText"/>
            </w:pPr>
            <w:sdt>
              <w:sdtPr>
                <w:id w:val="2073236856"/>
                <w:placeholder>
                  <w:docPart w:val="F092EE00BDBCD442865FDF4CB0DD4083"/>
                </w:placeholder>
                <w:showingPlcHdr/>
                <w15:appearance w15:val="hidden"/>
              </w:sdtPr>
              <w:sdtContent>
                <w:r w:rsidR="002415DF" w:rsidRPr="002415DF">
                  <w:t>100</w:t>
                </w:r>
              </w:sdtContent>
            </w:sdt>
            <w:r w:rsidR="002415DF">
              <w:t xml:space="preserve"> </w:t>
            </w: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2F2A820D" w14:textId="77777777" w:rsidR="0065318E" w:rsidRDefault="00000000">
            <w:pPr>
              <w:pStyle w:val="TableText"/>
            </w:pPr>
            <w:sdt>
              <w:sdtPr>
                <w:id w:val="-824443354"/>
                <w:placeholder>
                  <w:docPart w:val="B321E11D0B6B6C43B06AC2F97FBFDB02"/>
                </w:placeholder>
                <w:showingPlcHdr/>
                <w15:appearance w15:val="hidden"/>
              </w:sdtPr>
              <w:sdtContent>
                <w:r w:rsidR="002415DF" w:rsidRPr="002415DF">
                  <w:t>Standard goldfish</w:t>
                </w:r>
              </w:sdtContent>
            </w:sdt>
            <w:r w:rsidR="002415DF">
              <w:t xml:space="preserve">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0CCBF089" w14:textId="77777777" w:rsidR="0065318E" w:rsidRDefault="00000000">
            <w:pPr>
              <w:pStyle w:val="Amount"/>
            </w:pPr>
            <w:sdt>
              <w:sdtPr>
                <w:id w:val="1884746699"/>
                <w:placeholder>
                  <w:docPart w:val="CFD5389FABE89F43AE2A5F0BCF255557"/>
                </w:placeholder>
                <w:showingPlcHdr/>
                <w15:appearance w15:val="hidden"/>
              </w:sdtPr>
              <w:sdtContent>
                <w:r w:rsidR="002415DF" w:rsidRPr="002415DF">
                  <w:t>3.00</w:t>
                </w:r>
              </w:sdtContent>
            </w:sdt>
            <w:r w:rsidR="002415DF">
              <w:t xml:space="preserve">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06D77A03" w14:textId="77777777" w:rsidR="0065318E" w:rsidRDefault="00000000">
            <w:pPr>
              <w:pStyle w:val="Amount"/>
            </w:pPr>
            <w:sdt>
              <w:sdtPr>
                <w:id w:val="983888661"/>
                <w:placeholder>
                  <w:docPart w:val="4ECE8925C1FE8240962029B163F18DE7"/>
                </w:placeholder>
                <w:showingPlcHdr/>
                <w15:appearance w15:val="hidden"/>
              </w:sdtPr>
              <w:sdtContent>
                <w:r w:rsidR="002415DF" w:rsidRPr="002415DF">
                  <w:t>300.00</w:t>
                </w:r>
              </w:sdtContent>
            </w:sdt>
            <w:r w:rsidR="002415DF">
              <w:t xml:space="preserve"> </w:t>
            </w:r>
          </w:p>
        </w:tc>
      </w:tr>
      <w:tr w:rsidR="0065318E" w14:paraId="00B28FE8" w14:textId="77777777">
        <w:trPr>
          <w:cantSplit/>
          <w:trHeight w:val="288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C0CC" w14:textId="77777777" w:rsidR="0065318E" w:rsidRDefault="0065318E">
            <w:pPr>
              <w:pStyle w:val="TableText"/>
            </w:pP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26D243C7" w14:textId="77777777" w:rsidR="0065318E" w:rsidRDefault="0065318E">
            <w:pPr>
              <w:pStyle w:val="TableText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6B7EF1D2" w14:textId="77777777" w:rsidR="0065318E" w:rsidRDefault="0065318E">
            <w:pPr>
              <w:pStyle w:val="Amount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000FFEE7" w14:textId="77777777" w:rsidR="0065318E" w:rsidRDefault="0065318E">
            <w:pPr>
              <w:pStyle w:val="Amount"/>
            </w:pPr>
          </w:p>
        </w:tc>
      </w:tr>
      <w:tr w:rsidR="0065318E" w14:paraId="0E2F35A9" w14:textId="77777777">
        <w:trPr>
          <w:cantSplit/>
          <w:trHeight w:val="288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5C4C" w14:textId="77777777" w:rsidR="0065318E" w:rsidRDefault="0065318E">
            <w:pPr>
              <w:pStyle w:val="TableText"/>
            </w:pP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15ACACC4" w14:textId="77777777" w:rsidR="0065318E" w:rsidRDefault="0065318E">
            <w:pPr>
              <w:pStyle w:val="TableText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1C6C9F04" w14:textId="77777777" w:rsidR="0065318E" w:rsidRDefault="0065318E">
            <w:pPr>
              <w:pStyle w:val="Amount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0E1D1EB1" w14:textId="77777777" w:rsidR="0065318E" w:rsidRDefault="0065318E">
            <w:pPr>
              <w:pStyle w:val="Amount"/>
            </w:pPr>
          </w:p>
        </w:tc>
      </w:tr>
      <w:tr w:rsidR="0065318E" w14:paraId="4F38D4EA" w14:textId="77777777">
        <w:trPr>
          <w:cantSplit/>
          <w:trHeight w:val="288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A4134" w14:textId="77777777" w:rsidR="0065318E" w:rsidRDefault="0065318E">
            <w:pPr>
              <w:pStyle w:val="TableText"/>
            </w:pP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24143332" w14:textId="77777777" w:rsidR="0065318E" w:rsidRDefault="0065318E">
            <w:pPr>
              <w:pStyle w:val="TableText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35FCCDB2" w14:textId="77777777" w:rsidR="0065318E" w:rsidRDefault="0065318E">
            <w:pPr>
              <w:pStyle w:val="Amount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3E6BF8E9" w14:textId="77777777" w:rsidR="0065318E" w:rsidRDefault="0065318E">
            <w:pPr>
              <w:pStyle w:val="Amount"/>
            </w:pPr>
          </w:p>
        </w:tc>
      </w:tr>
      <w:tr w:rsidR="0065318E" w14:paraId="3EDD9E1F" w14:textId="77777777">
        <w:trPr>
          <w:cantSplit/>
          <w:trHeight w:val="288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FFC8" w14:textId="77777777" w:rsidR="0065318E" w:rsidRDefault="0065318E">
            <w:pPr>
              <w:pStyle w:val="TableText"/>
            </w:pP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6EFD6F46" w14:textId="77777777" w:rsidR="0065318E" w:rsidRDefault="0065318E">
            <w:pPr>
              <w:pStyle w:val="TableText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0BA2C58C" w14:textId="77777777" w:rsidR="0065318E" w:rsidRDefault="0065318E">
            <w:pPr>
              <w:pStyle w:val="Amount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7E813BBC" w14:textId="77777777" w:rsidR="0065318E" w:rsidRDefault="0065318E">
            <w:pPr>
              <w:pStyle w:val="Amount"/>
            </w:pPr>
          </w:p>
        </w:tc>
      </w:tr>
      <w:tr w:rsidR="0065318E" w14:paraId="72F3BEF7" w14:textId="77777777">
        <w:trPr>
          <w:cantSplit/>
          <w:trHeight w:val="288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EACB" w14:textId="77777777" w:rsidR="0065318E" w:rsidRDefault="0065318E">
            <w:pPr>
              <w:pStyle w:val="TableText"/>
            </w:pP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65C75E49" w14:textId="77777777" w:rsidR="0065318E" w:rsidRDefault="0065318E">
            <w:pPr>
              <w:pStyle w:val="TableText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2C790FFB" w14:textId="77777777" w:rsidR="0065318E" w:rsidRDefault="0065318E">
            <w:pPr>
              <w:pStyle w:val="Amount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3B66D485" w14:textId="77777777" w:rsidR="0065318E" w:rsidRDefault="0065318E">
            <w:pPr>
              <w:pStyle w:val="Amount"/>
            </w:pPr>
          </w:p>
        </w:tc>
      </w:tr>
      <w:tr w:rsidR="0065318E" w14:paraId="7E77F6FB" w14:textId="77777777">
        <w:trPr>
          <w:cantSplit/>
          <w:trHeight w:val="288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02F8" w14:textId="77777777" w:rsidR="0065318E" w:rsidRDefault="0065318E">
            <w:pPr>
              <w:pStyle w:val="TableText"/>
            </w:pPr>
          </w:p>
        </w:tc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5E6893AC" w14:textId="77777777" w:rsidR="0065318E" w:rsidRDefault="0065318E">
            <w:pPr>
              <w:pStyle w:val="TableText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6CF6146F" w14:textId="77777777" w:rsidR="0065318E" w:rsidRDefault="0065318E">
            <w:pPr>
              <w:pStyle w:val="Amount"/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377AD631" w14:textId="77777777" w:rsidR="0065318E" w:rsidRDefault="0065318E">
            <w:pPr>
              <w:pStyle w:val="Amount"/>
            </w:pPr>
          </w:p>
        </w:tc>
      </w:tr>
      <w:tr w:rsidR="0065318E" w14:paraId="51BC61C0" w14:textId="77777777">
        <w:trPr>
          <w:cantSplit/>
          <w:trHeight w:val="288"/>
          <w:jc w:val="center"/>
        </w:trPr>
        <w:tc>
          <w:tcPr>
            <w:tcW w:w="6447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B4AEB93" w14:textId="77777777" w:rsidR="0065318E" w:rsidRDefault="0065318E">
            <w:pPr>
              <w:pStyle w:val="TableText"/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643C51EC" w14:textId="77777777" w:rsidR="0065318E" w:rsidRDefault="00000000">
            <w:pPr>
              <w:pStyle w:val="RightAligned"/>
            </w:pPr>
            <w:sdt>
              <w:sdtPr>
                <w:id w:val="335046822"/>
                <w:placeholder>
                  <w:docPart w:val="F0505DE79C91B3428EF3147DF8FA3408"/>
                </w:placeholder>
                <w:showingPlcHdr/>
                <w15:appearance w15:val="hidden"/>
              </w:sdtPr>
              <w:sdtContent>
                <w:r w:rsidR="002415DF" w:rsidRPr="002415DF">
                  <w:t>SUBTOTAL</w:t>
                </w:r>
              </w:sdtContent>
            </w:sdt>
            <w:r w:rsidR="002415DF">
              <w:t xml:space="preserve">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791FBDAC" w14:textId="77777777" w:rsidR="0065318E" w:rsidRDefault="00000000">
            <w:pPr>
              <w:pStyle w:val="Amount"/>
            </w:pPr>
            <w:sdt>
              <w:sdtPr>
                <w:id w:val="267593009"/>
                <w:placeholder>
                  <w:docPart w:val="90C040F4B81B844991512A0870E3ABEF"/>
                </w:placeholder>
                <w:showingPlcHdr/>
                <w15:appearance w15:val="hidden"/>
              </w:sdtPr>
              <w:sdtContent>
                <w:r w:rsidR="002415DF" w:rsidRPr="002415DF">
                  <w:t>950.00</w:t>
                </w:r>
              </w:sdtContent>
            </w:sdt>
            <w:r w:rsidR="002415DF">
              <w:t xml:space="preserve"> </w:t>
            </w:r>
          </w:p>
        </w:tc>
      </w:tr>
      <w:tr w:rsidR="0065318E" w14:paraId="2C8B22F5" w14:textId="77777777">
        <w:trPr>
          <w:cantSplit/>
          <w:trHeight w:val="288"/>
          <w:jc w:val="center"/>
        </w:trPr>
        <w:tc>
          <w:tcPr>
            <w:tcW w:w="6447" w:type="dxa"/>
            <w:gridSpan w:val="2"/>
            <w:vMerge/>
            <w:tcBorders>
              <w:left w:val="nil"/>
              <w:right w:val="nil"/>
            </w:tcBorders>
          </w:tcPr>
          <w:p w14:paraId="42FEDCBD" w14:textId="77777777" w:rsidR="0065318E" w:rsidRDefault="0065318E">
            <w:pPr>
              <w:spacing w:before="100" w:beforeAutospacing="1" w:after="100" w:afterAutospacing="1"/>
            </w:pPr>
          </w:p>
        </w:tc>
        <w:tc>
          <w:tcPr>
            <w:tcW w:w="29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46671E45" w14:textId="77777777" w:rsidR="0065318E" w:rsidRDefault="00000000">
            <w:pPr>
              <w:pStyle w:val="RightAligned"/>
            </w:pPr>
            <w:sdt>
              <w:sdtPr>
                <w:id w:val="-1998870210"/>
                <w:placeholder>
                  <w:docPart w:val="8F2D9FE04C167E459C1F32ED3598D4AD"/>
                </w:placeholder>
                <w:showingPlcHdr/>
                <w15:appearance w15:val="hidden"/>
              </w:sdtPr>
              <w:sdtContent>
                <w:r w:rsidR="002415DF" w:rsidRPr="002415DF">
                  <w:t>SALES TAX</w:t>
                </w:r>
              </w:sdtContent>
            </w:sdt>
            <w:r w:rsidR="002415DF">
              <w:t xml:space="preserve">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7D010E36" w14:textId="77777777" w:rsidR="0065318E" w:rsidRDefault="00000000">
            <w:pPr>
              <w:pStyle w:val="Amount"/>
            </w:pPr>
            <w:sdt>
              <w:sdtPr>
                <w:id w:val="-725672276"/>
                <w:placeholder>
                  <w:docPart w:val="14C1DE832E864243912C0D5071500FE6"/>
                </w:placeholder>
                <w:showingPlcHdr/>
                <w15:appearance w15:val="hidden"/>
              </w:sdtPr>
              <w:sdtContent>
                <w:r w:rsidR="002415DF" w:rsidRPr="002415DF">
                  <w:t>47.50</w:t>
                </w:r>
              </w:sdtContent>
            </w:sdt>
            <w:r w:rsidR="002415DF">
              <w:t xml:space="preserve"> </w:t>
            </w:r>
          </w:p>
        </w:tc>
      </w:tr>
      <w:tr w:rsidR="0065318E" w14:paraId="162898CA" w14:textId="77777777">
        <w:trPr>
          <w:cantSplit/>
          <w:trHeight w:val="288"/>
          <w:jc w:val="center"/>
        </w:trPr>
        <w:tc>
          <w:tcPr>
            <w:tcW w:w="6447" w:type="dxa"/>
            <w:gridSpan w:val="2"/>
            <w:vMerge/>
            <w:tcBorders>
              <w:left w:val="nil"/>
              <w:right w:val="nil"/>
            </w:tcBorders>
          </w:tcPr>
          <w:p w14:paraId="70C8D5DC" w14:textId="77777777" w:rsidR="0065318E" w:rsidRDefault="0065318E">
            <w:pPr>
              <w:spacing w:before="100" w:beforeAutospacing="1" w:after="100" w:afterAutospacing="1"/>
            </w:pPr>
          </w:p>
        </w:tc>
        <w:tc>
          <w:tcPr>
            <w:tcW w:w="29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63C1565A" w14:textId="77777777" w:rsidR="0065318E" w:rsidRDefault="00000000">
            <w:pPr>
              <w:pStyle w:val="RightAligned"/>
            </w:pPr>
            <w:sdt>
              <w:sdtPr>
                <w:id w:val="-303313391"/>
                <w:placeholder>
                  <w:docPart w:val="90B1039D8003844883FCCF89B5B151EA"/>
                </w:placeholder>
                <w:showingPlcHdr/>
                <w15:appearance w15:val="hidden"/>
              </w:sdtPr>
              <w:sdtContent>
                <w:r w:rsidR="002415DF" w:rsidRPr="002415DF">
                  <w:t>SHIPPING &amp; HANDLING</w:t>
                </w:r>
              </w:sdtContent>
            </w:sdt>
            <w:r w:rsidR="002415DF">
              <w:t xml:space="preserve">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0B1A973C" w14:textId="77777777" w:rsidR="0065318E" w:rsidRDefault="00000000">
            <w:pPr>
              <w:pStyle w:val="Amount"/>
            </w:pPr>
            <w:sdt>
              <w:sdtPr>
                <w:id w:val="787322874"/>
                <w:placeholder>
                  <w:docPart w:val="001941654FDB464CA8BE2A64EB2C4CDC"/>
                </w:placeholder>
                <w:showingPlcHdr/>
                <w15:appearance w15:val="hidden"/>
              </w:sdtPr>
              <w:sdtContent>
                <w:r w:rsidR="002415DF" w:rsidRPr="002415DF">
                  <w:t>24.99</w:t>
                </w:r>
              </w:sdtContent>
            </w:sdt>
            <w:r w:rsidR="002415DF">
              <w:t xml:space="preserve"> </w:t>
            </w:r>
          </w:p>
        </w:tc>
      </w:tr>
      <w:tr w:rsidR="0065318E" w14:paraId="168B7C79" w14:textId="77777777">
        <w:trPr>
          <w:cantSplit/>
          <w:trHeight w:val="288"/>
          <w:jc w:val="center"/>
        </w:trPr>
        <w:tc>
          <w:tcPr>
            <w:tcW w:w="6447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2E7A3581" w14:textId="77777777" w:rsidR="0065318E" w:rsidRDefault="0065318E">
            <w:pPr>
              <w:spacing w:before="100" w:beforeAutospacing="1" w:after="100" w:afterAutospacing="1"/>
            </w:pPr>
          </w:p>
        </w:tc>
        <w:tc>
          <w:tcPr>
            <w:tcW w:w="29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21637194" w14:textId="77777777" w:rsidR="0065318E" w:rsidRDefault="00000000">
            <w:pPr>
              <w:pStyle w:val="RightAligned"/>
            </w:pPr>
            <w:sdt>
              <w:sdtPr>
                <w:id w:val="323782251"/>
                <w:placeholder>
                  <w:docPart w:val="9C97420A5FCA3E43A06F0C99CC563E16"/>
                </w:placeholder>
                <w:showingPlcHdr/>
                <w15:appearance w15:val="hidden"/>
              </w:sdtPr>
              <w:sdtContent>
                <w:r w:rsidR="002415DF" w:rsidRPr="002415DF">
                  <w:t>TOTAL due</w:t>
                </w:r>
              </w:sdtContent>
            </w:sdt>
            <w:r w:rsidR="002415DF">
              <w:t xml:space="preserve">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7F08FAD3" w14:textId="77777777" w:rsidR="0065318E" w:rsidRDefault="00000000">
            <w:pPr>
              <w:pStyle w:val="Amount"/>
            </w:pPr>
            <w:sdt>
              <w:sdtPr>
                <w:id w:val="2077321526"/>
                <w:placeholder>
                  <w:docPart w:val="2A3566244ED29C48AE3F7D3D0951B8D0"/>
                </w:placeholder>
                <w:showingPlcHdr/>
                <w15:appearance w15:val="hidden"/>
              </w:sdtPr>
              <w:sdtContent>
                <w:r w:rsidR="002415DF" w:rsidRPr="002415DF">
                  <w:t>1022.49</w:t>
                </w:r>
              </w:sdtContent>
            </w:sdt>
            <w:r w:rsidR="002415DF">
              <w:t xml:space="preserve"> </w:t>
            </w:r>
          </w:p>
        </w:tc>
      </w:tr>
    </w:tbl>
    <w:p w14:paraId="0032DF57" w14:textId="77777777" w:rsidR="0065318E" w:rsidRDefault="0065318E"/>
    <w:tbl>
      <w:tblPr>
        <w:tblW w:w="10800" w:type="dxa"/>
        <w:jc w:val="center"/>
        <w:tblLook w:val="04A0" w:firstRow="1" w:lastRow="0" w:firstColumn="1" w:lastColumn="0" w:noHBand="0" w:noVBand="1"/>
      </w:tblPr>
      <w:tblGrid>
        <w:gridCol w:w="10800"/>
      </w:tblGrid>
      <w:tr w:rsidR="0065318E" w14:paraId="3D6EA37A" w14:textId="77777777">
        <w:trPr>
          <w:trHeight w:val="1613"/>
          <w:jc w:val="center"/>
        </w:trPr>
        <w:tc>
          <w:tcPr>
            <w:tcW w:w="1080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AEB49E" w14:textId="77777777" w:rsidR="0065318E" w:rsidRDefault="00000000">
            <w:pPr>
              <w:pStyle w:val="TableText"/>
            </w:pPr>
            <w:sdt>
              <w:sdtPr>
                <w:id w:val="-1502039247"/>
                <w:placeholder>
                  <w:docPart w:val="0A31214D900C334BAD5305FF6C838F75"/>
                </w:placeholder>
                <w:showingPlcHdr/>
                <w15:appearance w15:val="hidden"/>
              </w:sdtPr>
              <w:sdtContent>
                <w:r w:rsidR="002F0089" w:rsidRPr="002F0089">
                  <w:t>Make all checks payable to</w:t>
                </w:r>
              </w:sdtContent>
            </w:sdt>
            <w:r w:rsidR="002F0089">
              <w:t xml:space="preserve"> </w:t>
            </w:r>
            <w:sdt>
              <w:sdtPr>
                <w:id w:val="1977016590"/>
                <w:placeholder>
                  <w:docPart w:val="5337083A9F44BB40B01D3D3ADB0DB490"/>
                </w:placeholder>
                <w:showingPlcHdr/>
                <w15:appearance w15:val="hidden"/>
              </w:sdtPr>
              <w:sdtContent>
                <w:r w:rsidR="002415DF" w:rsidRPr="002415DF">
                  <w:t>Fish Friends</w:t>
                </w:r>
              </w:sdtContent>
            </w:sdt>
            <w:r w:rsidR="00646906">
              <w:t>.</w:t>
            </w:r>
          </w:p>
          <w:p w14:paraId="5B53EB16" w14:textId="77777777" w:rsidR="0065318E" w:rsidRDefault="00000000">
            <w:pPr>
              <w:pStyle w:val="TableText"/>
            </w:pPr>
            <w:sdt>
              <w:sdtPr>
                <w:id w:val="-1176107146"/>
                <w:placeholder>
                  <w:docPart w:val="56489C412A7697479DBB3DEEC85DFEC3"/>
                </w:placeholder>
                <w:showingPlcHdr/>
                <w15:appearance w15:val="hidden"/>
              </w:sdtPr>
              <w:sdtContent>
                <w:r w:rsidR="002F0089" w:rsidRPr="002F0089">
                  <w:t>If you have any questions concerning this invoice, contact:</w:t>
                </w:r>
              </w:sdtContent>
            </w:sdt>
            <w:r w:rsidR="002F0089">
              <w:t xml:space="preserve"> </w:t>
            </w:r>
            <w:sdt>
              <w:sdtPr>
                <w:id w:val="-1617061135"/>
                <w:placeholder>
                  <w:docPart w:val="4BF096CCA10D2341ABE18DBF61F9ACDE"/>
                </w:placeholder>
                <w:showingPlcHdr/>
                <w15:appearance w15:val="hidden"/>
              </w:sdtPr>
              <w:sdtContent>
                <w:r w:rsidR="002415DF" w:rsidRPr="002415DF">
                  <w:t>Diego</w:t>
                </w:r>
              </w:sdtContent>
            </w:sdt>
            <w:r w:rsidR="00646906">
              <w:t xml:space="preserve"> at </w:t>
            </w:r>
            <w:sdt>
              <w:sdtPr>
                <w:id w:val="1520892453"/>
                <w:placeholder>
                  <w:docPart w:val="9279E4405432504EA888124B145B334B"/>
                </w:placeholder>
                <w:showingPlcHdr/>
                <w15:appearance w15:val="hidden"/>
              </w:sdtPr>
              <w:sdtContent>
                <w:r w:rsidR="002415DF" w:rsidRPr="002415DF">
                  <w:t>(123) 456-7890</w:t>
                </w:r>
              </w:sdtContent>
            </w:sdt>
            <w:r w:rsidR="00646906">
              <w:t xml:space="preserve"> or </w:t>
            </w:r>
            <w:sdt>
              <w:sdtPr>
                <w:id w:val="1619487028"/>
                <w:placeholder>
                  <w:docPart w:val="D80922A81947344AAC94D2E257D21975"/>
                </w:placeholder>
                <w:showingPlcHdr/>
                <w15:appearance w15:val="hidden"/>
              </w:sdtPr>
              <w:sdtContent>
                <w:r w:rsidR="002415DF" w:rsidRPr="002415DF">
                  <w:t>fish@example.com</w:t>
                </w:r>
              </w:sdtContent>
            </w:sdt>
            <w:r w:rsidR="00646906">
              <w:t>.</w:t>
            </w:r>
          </w:p>
        </w:tc>
      </w:tr>
      <w:tr w:rsidR="0065318E" w14:paraId="1C164665" w14:textId="77777777">
        <w:trPr>
          <w:trHeight w:val="432"/>
          <w:jc w:val="center"/>
        </w:trPr>
        <w:tc>
          <w:tcPr>
            <w:tcW w:w="10800" w:type="dxa"/>
            <w:vAlign w:val="center"/>
          </w:tcPr>
          <w:p w14:paraId="58825C28" w14:textId="77777777" w:rsidR="0065318E" w:rsidRDefault="00000000" w:rsidP="00BF2CE5">
            <w:pPr>
              <w:pStyle w:val="CenteredColumnHeading"/>
            </w:pPr>
            <w:sdt>
              <w:sdtPr>
                <w:id w:val="372660306"/>
                <w:placeholder>
                  <w:docPart w:val="79FD327BF855B84EB2F8ED2A0C1B6A23"/>
                </w:placeholder>
                <w:showingPlcHdr/>
                <w15:appearance w15:val="hidden"/>
              </w:sdtPr>
              <w:sdtContent>
                <w:r w:rsidR="00BF2CE5" w:rsidRPr="00BF2CE5">
                  <w:t>Thank you for your business!</w:t>
                </w:r>
              </w:sdtContent>
            </w:sdt>
            <w:r w:rsidR="00BF2CE5">
              <w:t xml:space="preserve"> </w:t>
            </w:r>
          </w:p>
        </w:tc>
      </w:tr>
    </w:tbl>
    <w:p w14:paraId="1D975EB2" w14:textId="77777777" w:rsidR="0065318E" w:rsidRDefault="0065318E"/>
    <w:sectPr w:rsidR="0065318E">
      <w:pgSz w:w="12240" w:h="15840"/>
      <w:pgMar w:top="720" w:right="720" w:bottom="73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0AE2C" w14:textId="77777777" w:rsidR="004456D9" w:rsidRDefault="004456D9" w:rsidP="002F0089">
      <w:r>
        <w:separator/>
      </w:r>
    </w:p>
  </w:endnote>
  <w:endnote w:type="continuationSeparator" w:id="0">
    <w:p w14:paraId="27EC9068" w14:textId="77777777" w:rsidR="004456D9" w:rsidRDefault="004456D9" w:rsidP="002F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E145D" w14:textId="77777777" w:rsidR="004456D9" w:rsidRDefault="004456D9" w:rsidP="002F0089">
      <w:r>
        <w:separator/>
      </w:r>
    </w:p>
  </w:footnote>
  <w:footnote w:type="continuationSeparator" w:id="0">
    <w:p w14:paraId="73BF704A" w14:textId="77777777" w:rsidR="004456D9" w:rsidRDefault="004456D9" w:rsidP="002F00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6"/>
  <w:removePersonalInformation/>
  <w:removeDateAndTime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58"/>
    <w:rsid w:val="00205A58"/>
    <w:rsid w:val="002415DF"/>
    <w:rsid w:val="002F0089"/>
    <w:rsid w:val="004456D9"/>
    <w:rsid w:val="00646906"/>
    <w:rsid w:val="0065318E"/>
    <w:rsid w:val="007F59D9"/>
    <w:rsid w:val="00984D3F"/>
    <w:rsid w:val="00BF2CE5"/>
    <w:rsid w:val="00E060DC"/>
    <w:rsid w:val="00E208E2"/>
    <w:rsid w:val="00F06A9E"/>
    <w:rsid w:val="00F55E92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5590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uiPriority="0"/>
    <w:lsdException w:name="heading 4" w:semiHidden="1" w:uiPriority="1" w:unhideWhenUsed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0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F06A9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nhideWhenUsed/>
    <w:qFormat/>
    <w:pPr>
      <w:spacing w:line="264" w:lineRule="auto"/>
      <w:jc w:val="right"/>
      <w:outlineLvl w:val="0"/>
    </w:pPr>
    <w:rPr>
      <w:rFonts w:asciiTheme="majorHAnsi" w:eastAsia="Times New Roman" w:hAnsiTheme="majorHAnsi" w:cs="Times New Roman"/>
      <w:b/>
      <w:color w:val="7F7F7F" w:themeColor="background1" w:themeShade="7F"/>
      <w:spacing w:val="4"/>
      <w:sz w:val="40"/>
      <w:szCs w:val="18"/>
    </w:rPr>
  </w:style>
  <w:style w:type="paragraph" w:styleId="Heading2">
    <w:name w:val="heading 2"/>
    <w:basedOn w:val="Normal"/>
    <w:next w:val="Normal"/>
    <w:link w:val="Heading2Char"/>
    <w:semiHidden/>
    <w:unhideWhenUsed/>
    <w:pPr>
      <w:spacing w:before="140" w:line="264" w:lineRule="auto"/>
      <w:outlineLvl w:val="1"/>
    </w:pPr>
    <w:rPr>
      <w:rFonts w:asciiTheme="majorHAnsi" w:eastAsia="Times New Roman" w:hAnsiTheme="majorHAnsi" w:cs="Times New Roman"/>
      <w:b/>
      <w:spacing w:val="4"/>
      <w:szCs w:val="18"/>
    </w:rPr>
  </w:style>
  <w:style w:type="paragraph" w:styleId="Heading3">
    <w:name w:val="heading 3"/>
    <w:basedOn w:val="Normal"/>
    <w:next w:val="Normal"/>
    <w:link w:val="Heading3Char"/>
    <w:semiHidden/>
    <w:unhideWhenUsed/>
    <w:pPr>
      <w:spacing w:line="264" w:lineRule="auto"/>
      <w:outlineLvl w:val="2"/>
    </w:pPr>
    <w:rPr>
      <w:rFonts w:eastAsia="Times New Roman" w:cs="Times New Roman"/>
      <w:b/>
      <w:caps/>
      <w:spacing w:val="4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Theme="majorHAnsi" w:eastAsia="Times New Roman" w:hAnsiTheme="majorHAnsi" w:cs="Times New Roman"/>
      <w:b/>
      <w:color w:val="7F7F7F" w:themeColor="background1" w:themeShade="7F"/>
      <w:spacing w:val="4"/>
      <w:sz w:val="40"/>
      <w:szCs w:val="18"/>
    </w:rPr>
  </w:style>
  <w:style w:type="character" w:customStyle="1" w:styleId="Heading2Char">
    <w:name w:val="Heading 2 Char"/>
    <w:basedOn w:val="DefaultParagraphFont"/>
    <w:link w:val="Heading2"/>
    <w:semiHidden/>
    <w:rPr>
      <w:rFonts w:asciiTheme="majorHAnsi" w:eastAsia="Times New Roman" w:hAnsiTheme="majorHAnsi" w:cs="Times New Roman"/>
      <w:b/>
      <w:spacing w:val="4"/>
      <w:sz w:val="24"/>
      <w:szCs w:val="18"/>
    </w:rPr>
  </w:style>
  <w:style w:type="character" w:customStyle="1" w:styleId="Heading3Char">
    <w:name w:val="Heading 3 Char"/>
    <w:basedOn w:val="DefaultParagraphFont"/>
    <w:link w:val="Heading3"/>
    <w:semiHidden/>
    <w:rPr>
      <w:rFonts w:eastAsia="Times New Roman" w:cs="Times New Roman"/>
      <w:b/>
      <w:caps/>
      <w:spacing w:val="4"/>
      <w:sz w:val="18"/>
      <w:szCs w:val="16"/>
    </w:rPr>
  </w:style>
  <w:style w:type="paragraph" w:customStyle="1" w:styleId="CenteredColumnHeading">
    <w:name w:val="Centered Column Heading"/>
    <w:basedOn w:val="Normal"/>
    <w:qFormat/>
    <w:pPr>
      <w:spacing w:line="264" w:lineRule="auto"/>
      <w:jc w:val="center"/>
    </w:pPr>
    <w:rPr>
      <w:rFonts w:eastAsia="Times New Roman" w:cs="Times New Roman"/>
      <w:b/>
      <w:caps/>
      <w:spacing w:val="4"/>
      <w:sz w:val="16"/>
      <w:szCs w:val="18"/>
    </w:rPr>
  </w:style>
  <w:style w:type="paragraph" w:customStyle="1" w:styleId="RightAligned">
    <w:name w:val="Right Aligned"/>
    <w:basedOn w:val="Normal"/>
    <w:qFormat/>
    <w:pPr>
      <w:spacing w:line="264" w:lineRule="auto"/>
      <w:jc w:val="right"/>
    </w:pPr>
    <w:rPr>
      <w:rFonts w:eastAsia="Times New Roman" w:cs="Times New Roman"/>
      <w:caps/>
      <w:spacing w:val="4"/>
      <w:sz w:val="16"/>
      <w:szCs w:val="16"/>
    </w:rPr>
  </w:style>
  <w:style w:type="paragraph" w:customStyle="1" w:styleId="Comments">
    <w:name w:val="Comments"/>
    <w:basedOn w:val="Heading3"/>
    <w:semiHidden/>
    <w:qFormat/>
  </w:style>
  <w:style w:type="paragraph" w:customStyle="1" w:styleId="Slogan">
    <w:name w:val="Slogan"/>
    <w:basedOn w:val="Heading3"/>
    <w:qFormat/>
    <w:pPr>
      <w:spacing w:after="240"/>
    </w:pPr>
    <w:rPr>
      <w:b w:val="0"/>
      <w:i/>
      <w:caps w:val="0"/>
    </w:rPr>
  </w:style>
  <w:style w:type="paragraph" w:customStyle="1" w:styleId="ContactInformation">
    <w:name w:val="Contact Information"/>
    <w:basedOn w:val="Normal"/>
    <w:qFormat/>
    <w:rPr>
      <w:sz w:val="18"/>
    </w:rPr>
  </w:style>
  <w:style w:type="paragraph" w:customStyle="1" w:styleId="Amount">
    <w:name w:val="Amount"/>
    <w:basedOn w:val="Normal"/>
    <w:qFormat/>
    <w:pPr>
      <w:spacing w:line="264" w:lineRule="auto"/>
      <w:jc w:val="right"/>
    </w:pPr>
    <w:rPr>
      <w:rFonts w:eastAsia="Times New Roman" w:cs="Times New Roman"/>
      <w:spacing w:val="4"/>
      <w:sz w:val="18"/>
      <w:szCs w:val="18"/>
    </w:rPr>
  </w:style>
  <w:style w:type="paragraph" w:customStyle="1" w:styleId="TableText">
    <w:name w:val="Table Text"/>
    <w:basedOn w:val="Normal"/>
    <w:qFormat/>
    <w:pPr>
      <w:spacing w:line="264" w:lineRule="auto"/>
    </w:pPr>
    <w:rPr>
      <w:rFonts w:eastAsia="Times New Roman" w:cs="Times New Roman"/>
      <w:spacing w:val="4"/>
      <w:sz w:val="18"/>
      <w:szCs w:val="18"/>
    </w:rPr>
  </w:style>
  <w:style w:type="paragraph" w:customStyle="1" w:styleId="CompanyName">
    <w:name w:val="Company Name"/>
    <w:basedOn w:val="Heading2"/>
    <w:qFormat/>
  </w:style>
  <w:style w:type="paragraph" w:customStyle="1" w:styleId="ColumnHeading">
    <w:name w:val="Column Heading"/>
    <w:basedOn w:val="Heading3"/>
    <w:qFormat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mmentsNotBold">
    <w:name w:val="Comments (Not Bold)"/>
    <w:basedOn w:val="Comments"/>
    <w:semiHidden/>
    <w:qFormat/>
    <w:rPr>
      <w:b w:val="0"/>
    </w:rPr>
  </w:style>
  <w:style w:type="character" w:styleId="Emphasis">
    <w:name w:val="Emphasis"/>
    <w:basedOn w:val="DefaultParagraphFont"/>
    <w:uiPriority w:val="2"/>
    <w:qFormat/>
    <w:rsid w:val="00F06A9E"/>
    <w:rPr>
      <w:b/>
      <w:i w:val="0"/>
      <w:iCs/>
    </w:rPr>
  </w:style>
  <w:style w:type="paragraph" w:styleId="Header">
    <w:name w:val="header"/>
    <w:basedOn w:val="Normal"/>
    <w:link w:val="HeaderChar"/>
    <w:uiPriority w:val="99"/>
    <w:unhideWhenUsed/>
    <w:rsid w:val="00E060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60D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060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60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meslauder/Downloads/tf10072676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F491017CF72C428EE47DEBC0FCC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8B69A-4CBB-AF4A-98FB-73B7B220BA60}"/>
      </w:docPartPr>
      <w:docPartBody>
        <w:p w:rsidR="00000000" w:rsidRDefault="00000000">
          <w:pPr>
            <w:pStyle w:val="33F491017CF72C428EE47DEBC0FCCAE9"/>
          </w:pPr>
          <w:r w:rsidRPr="00F06A9E">
            <w:t>Fish Friends</w:t>
          </w:r>
        </w:p>
      </w:docPartBody>
    </w:docPart>
    <w:docPart>
      <w:docPartPr>
        <w:name w:val="E72528FFC4EF874283D75FD1AF6B6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1B925-B31F-CF4F-921C-6E730BF78F79}"/>
      </w:docPartPr>
      <w:docPartBody>
        <w:p w:rsidR="00000000" w:rsidRDefault="00000000">
          <w:pPr>
            <w:pStyle w:val="E72528FFC4EF874283D75FD1AF6B6405"/>
          </w:pPr>
          <w:r w:rsidRPr="00BF2CE5">
            <w:t>Life in the fishbowl</w:t>
          </w:r>
        </w:p>
      </w:docPartBody>
    </w:docPart>
    <w:docPart>
      <w:docPartPr>
        <w:name w:val="CC16CB688B66834DABB46AE73C0EA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9A6DB-F877-944F-87FE-73BB8F920ABB}"/>
      </w:docPartPr>
      <w:docPartBody>
        <w:p w:rsidR="00000000" w:rsidRDefault="00000000">
          <w:pPr>
            <w:pStyle w:val="CC16CB688B66834DABB46AE73C0EAFDF"/>
          </w:pPr>
          <w:r w:rsidRPr="00F06A9E">
            <w:t>12 3rd St, Boston, MA 23456</w:t>
          </w:r>
        </w:p>
      </w:docPartBody>
    </w:docPart>
    <w:docPart>
      <w:docPartPr>
        <w:name w:val="5AE51CCB5F32D547B900DCF4D7762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91A11-6C72-D14E-9188-689FCB1F7D40}"/>
      </w:docPartPr>
      <w:docPartBody>
        <w:p w:rsidR="00000000" w:rsidRDefault="00000000">
          <w:pPr>
            <w:pStyle w:val="5AE51CCB5F32D547B900DCF4D776249A"/>
          </w:pPr>
          <w:r w:rsidRPr="00F06A9E">
            <w:rPr>
              <w:rStyle w:val="Emphasis"/>
            </w:rPr>
            <w:t>Phone</w:t>
          </w:r>
        </w:p>
      </w:docPartBody>
    </w:docPart>
    <w:docPart>
      <w:docPartPr>
        <w:name w:val="998C3AAFB771734A8E9200BE42080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C4A2F-DA3E-D244-85FF-F41FBA1FC536}"/>
      </w:docPartPr>
      <w:docPartBody>
        <w:p w:rsidR="00000000" w:rsidRDefault="00000000">
          <w:pPr>
            <w:pStyle w:val="998C3AAFB771734A8E9200BE420809B2"/>
          </w:pPr>
          <w:r w:rsidRPr="00F06A9E">
            <w:t>(123) 456-7890</w:t>
          </w:r>
        </w:p>
      </w:docPartBody>
    </w:docPart>
    <w:docPart>
      <w:docPartPr>
        <w:name w:val="31F77D3C49EE58409F2EC57A61472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73C40-07CE-4546-A777-068622F5ABCC}"/>
      </w:docPartPr>
      <w:docPartBody>
        <w:p w:rsidR="00000000" w:rsidRDefault="00000000">
          <w:pPr>
            <w:pStyle w:val="31F77D3C49EE58409F2EC57A61472DF7"/>
          </w:pPr>
          <w:r w:rsidRPr="00F06A9E">
            <w:rPr>
              <w:rStyle w:val="Emphasis"/>
            </w:rPr>
            <w:t>Fax</w:t>
          </w:r>
        </w:p>
      </w:docPartBody>
    </w:docPart>
    <w:docPart>
      <w:docPartPr>
        <w:name w:val="D4EAB5E1B401E14A8AEBC5113EB23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13EAA-8ECB-1B4E-A8BA-D671B6F1A94C}"/>
      </w:docPartPr>
      <w:docPartBody>
        <w:p w:rsidR="00000000" w:rsidRDefault="00000000">
          <w:pPr>
            <w:pStyle w:val="D4EAB5E1B401E14A8AEBC5113EB231CB"/>
          </w:pPr>
          <w:r w:rsidRPr="00F06A9E">
            <w:t>(123) 456-7891</w:t>
          </w:r>
        </w:p>
      </w:docPartBody>
    </w:docPart>
    <w:docPart>
      <w:docPartPr>
        <w:name w:val="A6F38DD3559C214ABF5DB290B5DAF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7C137-2C0D-1E40-8B7D-790B6B164E0B}"/>
      </w:docPartPr>
      <w:docPartBody>
        <w:p w:rsidR="00000000" w:rsidRDefault="00000000">
          <w:pPr>
            <w:pStyle w:val="A6F38DD3559C214ABF5DB290B5DAF225"/>
          </w:pPr>
          <w:r w:rsidRPr="00F06A9E">
            <w:t>Invoice #100</w:t>
          </w:r>
        </w:p>
      </w:docPartBody>
    </w:docPart>
    <w:docPart>
      <w:docPartPr>
        <w:name w:val="762EC9E3335CE3499E484EBB664B3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53C09-EBE4-E94B-BE2C-56A1CE2BF213}"/>
      </w:docPartPr>
      <w:docPartBody>
        <w:p w:rsidR="00000000" w:rsidRDefault="00000000">
          <w:pPr>
            <w:pStyle w:val="762EC9E3335CE3499E484EBB664B37D5"/>
          </w:pPr>
          <w:r>
            <w:t>Date:</w:t>
          </w:r>
        </w:p>
      </w:docPartBody>
    </w:docPart>
    <w:docPart>
      <w:docPartPr>
        <w:name w:val="AA366D97DDB7B54D8E026B4D5F996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A8697-7DC3-034E-BA18-2BED890DECE6}"/>
      </w:docPartPr>
      <w:docPartBody>
        <w:p w:rsidR="00000000" w:rsidRDefault="00000000">
          <w:pPr>
            <w:pStyle w:val="AA366D97DDB7B54D8E026B4D5F996296"/>
          </w:pPr>
          <w:r w:rsidRPr="00F06A9E">
            <w:t>9/14/23</w:t>
          </w:r>
        </w:p>
      </w:docPartBody>
    </w:docPart>
    <w:docPart>
      <w:docPartPr>
        <w:name w:val="68FF1E0C5FE7414B945937C1D80A7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8F498-2028-B740-B402-E006E24DA58D}"/>
      </w:docPartPr>
      <w:docPartBody>
        <w:p w:rsidR="00000000" w:rsidRDefault="00000000">
          <w:pPr>
            <w:pStyle w:val="68FF1E0C5FE7414B945937C1D80A7CD4"/>
          </w:pPr>
          <w:r w:rsidRPr="00F06A9E">
            <w:t>Bill To:</w:t>
          </w:r>
        </w:p>
      </w:docPartBody>
    </w:docPart>
    <w:docPart>
      <w:docPartPr>
        <w:name w:val="6CB5AA2C686319409B6897ADA6A0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8EC72-C6AB-6947-A4E0-B4BDF9F61F3A}"/>
      </w:docPartPr>
      <w:docPartBody>
        <w:p w:rsidR="00000000" w:rsidRDefault="00000000">
          <w:pPr>
            <w:pStyle w:val="6CB5AA2C686319409B6897ADA6A05084"/>
          </w:pPr>
          <w:r w:rsidRPr="00F06A9E">
            <w:t>Quinn Campbell</w:t>
          </w:r>
        </w:p>
      </w:docPartBody>
    </w:docPart>
    <w:docPart>
      <w:docPartPr>
        <w:name w:val="7F0196349580784C8956FD20D8B0A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E410D-9A8A-654E-B1B7-1A11C479CD2A}"/>
      </w:docPartPr>
      <w:docPartBody>
        <w:p w:rsidR="00000000" w:rsidRDefault="00000000">
          <w:pPr>
            <w:pStyle w:val="7F0196349580784C8956FD20D8B0AD16"/>
          </w:pPr>
          <w:r w:rsidRPr="00F06A9E">
            <w:t>Downtown Pets</w:t>
          </w:r>
        </w:p>
      </w:docPartBody>
    </w:docPart>
    <w:docPart>
      <w:docPartPr>
        <w:name w:val="3251071A6B7A7F46B1415E232A327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57392-712B-E04B-8C03-4B1AFE5F0256}"/>
      </w:docPartPr>
      <w:docPartBody>
        <w:p w:rsidR="00000000" w:rsidRDefault="00000000">
          <w:pPr>
            <w:pStyle w:val="3251071A6B7A7F46B1415E232A32780A"/>
          </w:pPr>
          <w:r w:rsidRPr="00F06A9E">
            <w:t>321 Sycamore</w:t>
          </w:r>
        </w:p>
      </w:docPartBody>
    </w:docPart>
    <w:docPart>
      <w:docPartPr>
        <w:name w:val="6CA24AE85A61F14994C1CAE25E0BF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C412F-5FA4-3242-9334-B169AE8D3775}"/>
      </w:docPartPr>
      <w:docPartBody>
        <w:p w:rsidR="00000000" w:rsidRDefault="00000000">
          <w:pPr>
            <w:pStyle w:val="6CA24AE85A61F14994C1CAE25E0BF4B9"/>
          </w:pPr>
          <w:r w:rsidRPr="00F06A9E">
            <w:t>Albany, NY 54321</w:t>
          </w:r>
        </w:p>
      </w:docPartBody>
    </w:docPart>
    <w:docPart>
      <w:docPartPr>
        <w:name w:val="CC78999BFEDCD446B4FBE556E92FC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7FBD5-8AF5-AE49-B60B-A1AC6630449E}"/>
      </w:docPartPr>
      <w:docPartBody>
        <w:p w:rsidR="00000000" w:rsidRDefault="00000000">
          <w:pPr>
            <w:pStyle w:val="CC78999BFEDCD446B4FBE556E92FCF1D"/>
          </w:pPr>
          <w:r w:rsidRPr="002415DF">
            <w:t>(123) 789-0123</w:t>
          </w:r>
        </w:p>
      </w:docPartBody>
    </w:docPart>
    <w:docPart>
      <w:docPartPr>
        <w:name w:val="99CE0E539E76974490AA80966E33F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B086A-FD4C-4047-9355-2178175836F3}"/>
      </w:docPartPr>
      <w:docPartBody>
        <w:p w:rsidR="00000000" w:rsidRDefault="00000000">
          <w:pPr>
            <w:pStyle w:val="99CE0E539E76974490AA80966E33F8E4"/>
          </w:pPr>
          <w:r w:rsidRPr="00F06A9E">
            <w:t>Ship To:</w:t>
          </w:r>
        </w:p>
      </w:docPartBody>
    </w:docPart>
    <w:docPart>
      <w:docPartPr>
        <w:name w:val="0CF650A9ECA50149903F98BAE6693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B205D-9F11-BD47-93FE-A80D10E65A76}"/>
      </w:docPartPr>
      <w:docPartBody>
        <w:p w:rsidR="00000000" w:rsidRDefault="00000000">
          <w:pPr>
            <w:pStyle w:val="0CF650A9ECA50149903F98BAE66935AD"/>
          </w:pPr>
          <w:r w:rsidRPr="00F06A9E">
            <w:t>Quinn Campbell</w:t>
          </w:r>
        </w:p>
      </w:docPartBody>
    </w:docPart>
    <w:docPart>
      <w:docPartPr>
        <w:name w:val="6202F8363555314CB3DB56A37E21B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9491D-A3D2-C94A-B85D-AF30A4ABBE6A}"/>
      </w:docPartPr>
      <w:docPartBody>
        <w:p w:rsidR="00000000" w:rsidRDefault="00000000">
          <w:pPr>
            <w:pStyle w:val="6202F8363555314CB3DB56A37E21B3D0"/>
          </w:pPr>
          <w:r w:rsidRPr="00F06A9E">
            <w:t>Downtown Pets</w:t>
          </w:r>
        </w:p>
      </w:docPartBody>
    </w:docPart>
    <w:docPart>
      <w:docPartPr>
        <w:name w:val="E6128DDC76BF7B44AF0ECDB57D5F3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DE907-ACA4-D841-B90A-52985785ACA1}"/>
      </w:docPartPr>
      <w:docPartBody>
        <w:p w:rsidR="00000000" w:rsidRDefault="00000000">
          <w:pPr>
            <w:pStyle w:val="E6128DDC76BF7B44AF0ECDB57D5F3EE2"/>
          </w:pPr>
          <w:r w:rsidRPr="00F06A9E">
            <w:t>321 Sycamore</w:t>
          </w:r>
        </w:p>
      </w:docPartBody>
    </w:docPart>
    <w:docPart>
      <w:docPartPr>
        <w:name w:val="7764E3EF8BEA424C924F1C7A43E04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828AB-1982-9A4F-AD89-07F415CEE5A0}"/>
      </w:docPartPr>
      <w:docPartBody>
        <w:p w:rsidR="00000000" w:rsidRDefault="00000000">
          <w:pPr>
            <w:pStyle w:val="7764E3EF8BEA424C924F1C7A43E04235"/>
          </w:pPr>
          <w:r w:rsidRPr="00F06A9E">
            <w:t>Albany, NY 54321</w:t>
          </w:r>
        </w:p>
      </w:docPartBody>
    </w:docPart>
    <w:docPart>
      <w:docPartPr>
        <w:name w:val="48B76AB4A62C1E448FA6C58975441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665C1-A789-3346-90C2-64A5A6C0A47B}"/>
      </w:docPartPr>
      <w:docPartBody>
        <w:p w:rsidR="00000000" w:rsidRDefault="00000000">
          <w:pPr>
            <w:pStyle w:val="48B76AB4A62C1E448FA6C58975441843"/>
          </w:pPr>
          <w:r w:rsidRPr="002415DF">
            <w:t>(123) 789-0123</w:t>
          </w:r>
        </w:p>
      </w:docPartBody>
    </w:docPart>
    <w:docPart>
      <w:docPartPr>
        <w:name w:val="C24DDD07B972C947ADB9B5CED5B6F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66B39-3F2C-B242-8650-168948EB78CC}"/>
      </w:docPartPr>
      <w:docPartBody>
        <w:p w:rsidR="00000000" w:rsidRDefault="00000000">
          <w:pPr>
            <w:pStyle w:val="C24DDD07B972C947ADB9B5CED5B6F129"/>
          </w:pPr>
          <w:r w:rsidRPr="00F06A9E">
            <w:t>Comments or special instructions:</w:t>
          </w:r>
        </w:p>
      </w:docPartBody>
    </w:docPart>
    <w:docPart>
      <w:docPartPr>
        <w:name w:val="E124762FEDCEC64EB62BA4F40E3A6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C9BA6-719B-6540-A7CE-D0F49A242D48}"/>
      </w:docPartPr>
      <w:docPartBody>
        <w:p w:rsidR="00000000" w:rsidRDefault="00000000">
          <w:pPr>
            <w:pStyle w:val="E124762FEDCEC64EB62BA4F40E3A62A6"/>
          </w:pPr>
          <w:r w:rsidRPr="002F0089">
            <w:t>Live animals – handle with care</w:t>
          </w:r>
        </w:p>
      </w:docPartBody>
    </w:docPart>
    <w:docPart>
      <w:docPartPr>
        <w:name w:val="48F4887350C39540A2E0D222E2BDC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84DF4-AE6C-FC45-8A38-5B7BAEE5D7C2}"/>
      </w:docPartPr>
      <w:docPartBody>
        <w:p w:rsidR="00000000" w:rsidRDefault="00000000">
          <w:pPr>
            <w:pStyle w:val="48F4887350C39540A2E0D222E2BDC9C2"/>
          </w:pPr>
          <w:r w:rsidRPr="00F06A9E">
            <w:t>SALESPERSON</w:t>
          </w:r>
        </w:p>
      </w:docPartBody>
    </w:docPart>
    <w:docPart>
      <w:docPartPr>
        <w:name w:val="358287728E57A242A249A977415C4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82E18-5AD2-F340-A748-71F26578DE9F}"/>
      </w:docPartPr>
      <w:docPartBody>
        <w:p w:rsidR="00000000" w:rsidRDefault="00000000">
          <w:pPr>
            <w:pStyle w:val="358287728E57A242A249A977415C4C0E"/>
          </w:pPr>
          <w:r w:rsidRPr="00F06A9E">
            <w:t>P.O. NUMBER</w:t>
          </w:r>
        </w:p>
      </w:docPartBody>
    </w:docPart>
    <w:docPart>
      <w:docPartPr>
        <w:name w:val="78FA76C87A51B34CA49AC4BD2FFB4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99025-A3AE-1E48-ADD5-AB8DBA6636F1}"/>
      </w:docPartPr>
      <w:docPartBody>
        <w:p w:rsidR="00000000" w:rsidRDefault="00000000">
          <w:pPr>
            <w:pStyle w:val="78FA76C87A51B34CA49AC4BD2FFB4CE6"/>
          </w:pPr>
          <w:r w:rsidRPr="00F06A9E">
            <w:t>REQUISITIONER</w:t>
          </w:r>
        </w:p>
      </w:docPartBody>
    </w:docPart>
    <w:docPart>
      <w:docPartPr>
        <w:name w:val="3F92B1B0E6DF7A45A0612A7A35B1E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97D54-750A-A74F-A014-EDE9EAF79C1A}"/>
      </w:docPartPr>
      <w:docPartBody>
        <w:p w:rsidR="00000000" w:rsidRDefault="00000000">
          <w:pPr>
            <w:pStyle w:val="3F92B1B0E6DF7A45A0612A7A35B1E59F"/>
          </w:pPr>
          <w:r w:rsidRPr="00F06A9E">
            <w:t>SHIPPED VIA</w:t>
          </w:r>
        </w:p>
      </w:docPartBody>
    </w:docPart>
    <w:docPart>
      <w:docPartPr>
        <w:name w:val="9B03CD4016875940AAC07B1AD22D3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2078D-1187-F148-8FF0-68CA65DB23EA}"/>
      </w:docPartPr>
      <w:docPartBody>
        <w:p w:rsidR="00000000" w:rsidRDefault="00000000">
          <w:pPr>
            <w:pStyle w:val="9B03CD4016875940AAC07B1AD22D3F5F"/>
          </w:pPr>
          <w:r w:rsidRPr="00F06A9E">
            <w:t>F.O.B. POINT</w:t>
          </w:r>
        </w:p>
      </w:docPartBody>
    </w:docPart>
    <w:docPart>
      <w:docPartPr>
        <w:name w:val="10B3A6A32B04D34D892873F7077AF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481AF-CB85-1C4F-9A7C-D0811DF5E217}"/>
      </w:docPartPr>
      <w:docPartBody>
        <w:p w:rsidR="00000000" w:rsidRDefault="00000000">
          <w:pPr>
            <w:pStyle w:val="10B3A6A32B04D34D892873F7077AF099"/>
          </w:pPr>
          <w:r w:rsidRPr="00F06A9E">
            <w:t>TERMS</w:t>
          </w:r>
        </w:p>
      </w:docPartBody>
    </w:docPart>
    <w:docPart>
      <w:docPartPr>
        <w:name w:val="D7E079E236A6954DB2823B8902494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EB03E-3021-624D-A531-0442F1B9FBD7}"/>
      </w:docPartPr>
      <w:docPartBody>
        <w:p w:rsidR="00000000" w:rsidRDefault="00000000">
          <w:pPr>
            <w:pStyle w:val="D7E079E236A6954DB2823B89024946BF"/>
          </w:pPr>
          <w:r w:rsidRPr="00F06A9E">
            <w:t>Diego Sagese</w:t>
          </w:r>
        </w:p>
      </w:docPartBody>
    </w:docPart>
    <w:docPart>
      <w:docPartPr>
        <w:name w:val="8A28A0A33C0A6243A1F4043357BE1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60FDF-8F8C-AE4B-975B-7E2578D7E116}"/>
      </w:docPartPr>
      <w:docPartBody>
        <w:p w:rsidR="00000000" w:rsidRDefault="00000000">
          <w:pPr>
            <w:pStyle w:val="8A28A0A33C0A6243A1F4043357BE1863"/>
          </w:pPr>
          <w:r w:rsidRPr="00F06A9E">
            <w:t>789</w:t>
          </w:r>
        </w:p>
      </w:docPartBody>
    </w:docPart>
    <w:docPart>
      <w:docPartPr>
        <w:name w:val="9AE1FA245153564C8DB5B3187E7B7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BD12D-1295-C04F-A120-2B1110E31FAD}"/>
      </w:docPartPr>
      <w:docPartBody>
        <w:p w:rsidR="00000000" w:rsidRDefault="00000000">
          <w:pPr>
            <w:pStyle w:val="9AE1FA245153564C8DB5B3187E7B7A76"/>
          </w:pPr>
          <w:r w:rsidRPr="00F06A9E">
            <w:t>Jens Martensson</w:t>
          </w:r>
        </w:p>
      </w:docPartBody>
    </w:docPart>
    <w:docPart>
      <w:docPartPr>
        <w:name w:val="FE7E0A2791C82B43A8801BB388D97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326CC-80B2-934F-8BF2-6A42B004C06E}"/>
      </w:docPartPr>
      <w:docPartBody>
        <w:p w:rsidR="00000000" w:rsidRDefault="00000000">
          <w:pPr>
            <w:pStyle w:val="FE7E0A2791C82B43A8801BB388D974D6"/>
          </w:pPr>
          <w:r w:rsidRPr="00F06A9E">
            <w:t>Air express</w:t>
          </w:r>
        </w:p>
      </w:docPartBody>
    </w:docPart>
    <w:docPart>
      <w:docPartPr>
        <w:name w:val="C14504022181474EA8228C8FD17CB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A521A-FEDA-4D43-A9D1-2259C3EF4ED8}"/>
      </w:docPartPr>
      <w:docPartBody>
        <w:p w:rsidR="00000000" w:rsidRDefault="00000000">
          <w:pPr>
            <w:pStyle w:val="C14504022181474EA8228C8FD17CB8E6"/>
          </w:pPr>
          <w:r w:rsidRPr="00F06A9E">
            <w:t>Warehouse</w:t>
          </w:r>
        </w:p>
      </w:docPartBody>
    </w:docPart>
    <w:docPart>
      <w:docPartPr>
        <w:name w:val="FE17429AAE4C2D4D8EF3EF8B90A8C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8B60A-6E31-A04F-9E75-45FC06E2FB8D}"/>
      </w:docPartPr>
      <w:docPartBody>
        <w:p w:rsidR="00000000" w:rsidRDefault="00000000">
          <w:pPr>
            <w:pStyle w:val="FE17429AAE4C2D4D8EF3EF8B90A8C576"/>
          </w:pPr>
          <w:r w:rsidRPr="00F06A9E">
            <w:t>Due on receipt</w:t>
          </w:r>
        </w:p>
      </w:docPartBody>
    </w:docPart>
    <w:docPart>
      <w:docPartPr>
        <w:name w:val="B787162D74B6E549A39925B898CA5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EA41D-2D7D-AC4D-89D7-DCD948374E01}"/>
      </w:docPartPr>
      <w:docPartBody>
        <w:p w:rsidR="00000000" w:rsidRDefault="00000000">
          <w:pPr>
            <w:pStyle w:val="B787162D74B6E549A39925B898CA5955"/>
          </w:pPr>
          <w:r w:rsidRPr="002415DF">
            <w:t>QUANTITY</w:t>
          </w:r>
        </w:p>
      </w:docPartBody>
    </w:docPart>
    <w:docPart>
      <w:docPartPr>
        <w:name w:val="8684C7EBA31F434484B4718C57848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1EB61-C91D-1E4E-879A-3698EEAA727B}"/>
      </w:docPartPr>
      <w:docPartBody>
        <w:p w:rsidR="00000000" w:rsidRDefault="00000000">
          <w:pPr>
            <w:pStyle w:val="8684C7EBA31F434484B4718C5784835A"/>
          </w:pPr>
          <w:r w:rsidRPr="002415DF">
            <w:t>DESCRIPTION</w:t>
          </w:r>
        </w:p>
      </w:docPartBody>
    </w:docPart>
    <w:docPart>
      <w:docPartPr>
        <w:name w:val="1F65E0B76E7866428D397B36D0D06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3C34F-1060-CB42-A462-A0665A9979E4}"/>
      </w:docPartPr>
      <w:docPartBody>
        <w:p w:rsidR="00000000" w:rsidRDefault="00000000">
          <w:pPr>
            <w:pStyle w:val="1F65E0B76E7866428D397B36D0D06D17"/>
          </w:pPr>
          <w:r w:rsidRPr="002415DF">
            <w:t>UNIT PRICE</w:t>
          </w:r>
        </w:p>
      </w:docPartBody>
    </w:docPart>
    <w:docPart>
      <w:docPartPr>
        <w:name w:val="3FC1709668DAFE449B1F7992ACD1F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353C6-7B7C-9A46-96F9-6095F29B24A7}"/>
      </w:docPartPr>
      <w:docPartBody>
        <w:p w:rsidR="00000000" w:rsidRDefault="00000000">
          <w:pPr>
            <w:pStyle w:val="3FC1709668DAFE449B1F7992ACD1FDFC"/>
          </w:pPr>
          <w:r w:rsidRPr="00F06A9E">
            <w:t>TOTAL</w:t>
          </w:r>
        </w:p>
      </w:docPartBody>
    </w:docPart>
    <w:docPart>
      <w:docPartPr>
        <w:name w:val="FB8139E27CBC0A4592E682F27C8BD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2AA0D-316B-984C-B1D6-B7BBC5166461}"/>
      </w:docPartPr>
      <w:docPartBody>
        <w:p w:rsidR="00000000" w:rsidRDefault="00000000">
          <w:pPr>
            <w:pStyle w:val="FB8139E27CBC0A4592E682F27C8BD263"/>
          </w:pPr>
          <w:r w:rsidRPr="002415DF">
            <w:t>10</w:t>
          </w:r>
        </w:p>
      </w:docPartBody>
    </w:docPart>
    <w:docPart>
      <w:docPartPr>
        <w:name w:val="5A4F6B7B10EEE943A95215B23E6A1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36F47-982D-A745-9A30-44EEE40A3DEF}"/>
      </w:docPartPr>
      <w:docPartBody>
        <w:p w:rsidR="00000000" w:rsidRDefault="00000000">
          <w:pPr>
            <w:pStyle w:val="5A4F6B7B10EEE943A95215B23E6A117F"/>
          </w:pPr>
          <w:r w:rsidRPr="002415DF">
            <w:t>Exotic fish</w:t>
          </w:r>
        </w:p>
      </w:docPartBody>
    </w:docPart>
    <w:docPart>
      <w:docPartPr>
        <w:name w:val="D418B125E62D1940B22CD40408FBC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6E24C-3637-BA4B-8DF6-36E7B7014F56}"/>
      </w:docPartPr>
      <w:docPartBody>
        <w:p w:rsidR="00000000" w:rsidRDefault="00000000">
          <w:pPr>
            <w:pStyle w:val="D418B125E62D1940B22CD40408FBC735"/>
          </w:pPr>
          <w:r w:rsidRPr="002415DF">
            <w:t>65.00</w:t>
          </w:r>
        </w:p>
      </w:docPartBody>
    </w:docPart>
    <w:docPart>
      <w:docPartPr>
        <w:name w:val="63F97FD03560D941AC91E6A125077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167FD-ACD4-6747-A78A-B775E294F00C}"/>
      </w:docPartPr>
      <w:docPartBody>
        <w:p w:rsidR="00000000" w:rsidRDefault="00000000">
          <w:pPr>
            <w:pStyle w:val="63F97FD03560D941AC91E6A125077506"/>
          </w:pPr>
          <w:r w:rsidRPr="002415DF">
            <w:t>650.00</w:t>
          </w:r>
        </w:p>
      </w:docPartBody>
    </w:docPart>
    <w:docPart>
      <w:docPartPr>
        <w:name w:val="F092EE00BDBCD442865FDF4CB0DD4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6E929-F2A1-4C4D-8BA4-F5B41D520330}"/>
      </w:docPartPr>
      <w:docPartBody>
        <w:p w:rsidR="00000000" w:rsidRDefault="00000000">
          <w:pPr>
            <w:pStyle w:val="F092EE00BDBCD442865FDF4CB0DD4083"/>
          </w:pPr>
          <w:r w:rsidRPr="002415DF">
            <w:t>100</w:t>
          </w:r>
        </w:p>
      </w:docPartBody>
    </w:docPart>
    <w:docPart>
      <w:docPartPr>
        <w:name w:val="B321E11D0B6B6C43B06AC2F97FBFD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D9631-BD1F-9B4C-9CC4-110BD438B6A7}"/>
      </w:docPartPr>
      <w:docPartBody>
        <w:p w:rsidR="00000000" w:rsidRDefault="00000000">
          <w:pPr>
            <w:pStyle w:val="B321E11D0B6B6C43B06AC2F97FBFDB02"/>
          </w:pPr>
          <w:r w:rsidRPr="002415DF">
            <w:t>Standard goldfish</w:t>
          </w:r>
        </w:p>
      </w:docPartBody>
    </w:docPart>
    <w:docPart>
      <w:docPartPr>
        <w:name w:val="CFD5389FABE89F43AE2A5F0BCF255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BA10C-A8C2-9B44-AC22-066331ECC3D6}"/>
      </w:docPartPr>
      <w:docPartBody>
        <w:p w:rsidR="00000000" w:rsidRDefault="00000000">
          <w:pPr>
            <w:pStyle w:val="CFD5389FABE89F43AE2A5F0BCF255557"/>
          </w:pPr>
          <w:r w:rsidRPr="002415DF">
            <w:t>3.00</w:t>
          </w:r>
        </w:p>
      </w:docPartBody>
    </w:docPart>
    <w:docPart>
      <w:docPartPr>
        <w:name w:val="4ECE8925C1FE8240962029B163F18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3B093-9746-1246-9DD7-F06808653EF0}"/>
      </w:docPartPr>
      <w:docPartBody>
        <w:p w:rsidR="00000000" w:rsidRDefault="00000000">
          <w:pPr>
            <w:pStyle w:val="4ECE8925C1FE8240962029B163F18DE7"/>
          </w:pPr>
          <w:r w:rsidRPr="002415DF">
            <w:t>300.00</w:t>
          </w:r>
        </w:p>
      </w:docPartBody>
    </w:docPart>
    <w:docPart>
      <w:docPartPr>
        <w:name w:val="F0505DE79C91B3428EF3147DF8FA3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D6F72-287D-2246-A88C-60C16897138E}"/>
      </w:docPartPr>
      <w:docPartBody>
        <w:p w:rsidR="00000000" w:rsidRDefault="00000000">
          <w:pPr>
            <w:pStyle w:val="F0505DE79C91B3428EF3147DF8FA3408"/>
          </w:pPr>
          <w:r w:rsidRPr="002415DF">
            <w:t>SUBTOTAL</w:t>
          </w:r>
        </w:p>
      </w:docPartBody>
    </w:docPart>
    <w:docPart>
      <w:docPartPr>
        <w:name w:val="90C040F4B81B844991512A0870E3A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CB1AC-E9E3-2348-94D1-D069E1DFDF24}"/>
      </w:docPartPr>
      <w:docPartBody>
        <w:p w:rsidR="00000000" w:rsidRDefault="00000000">
          <w:pPr>
            <w:pStyle w:val="90C040F4B81B844991512A0870E3ABEF"/>
          </w:pPr>
          <w:r w:rsidRPr="002415DF">
            <w:t>950.00</w:t>
          </w:r>
        </w:p>
      </w:docPartBody>
    </w:docPart>
    <w:docPart>
      <w:docPartPr>
        <w:name w:val="8F2D9FE04C167E459C1F32ED3598D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D2BEF-1183-AD44-B636-83A6ABFE1DB7}"/>
      </w:docPartPr>
      <w:docPartBody>
        <w:p w:rsidR="00000000" w:rsidRDefault="00000000">
          <w:pPr>
            <w:pStyle w:val="8F2D9FE04C167E459C1F32ED3598D4AD"/>
          </w:pPr>
          <w:r w:rsidRPr="002415DF">
            <w:t>SALES TAX</w:t>
          </w:r>
        </w:p>
      </w:docPartBody>
    </w:docPart>
    <w:docPart>
      <w:docPartPr>
        <w:name w:val="14C1DE832E864243912C0D5071500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FE8C3-EDAA-C043-B6B9-BAE565216FEC}"/>
      </w:docPartPr>
      <w:docPartBody>
        <w:p w:rsidR="00000000" w:rsidRDefault="00000000">
          <w:pPr>
            <w:pStyle w:val="14C1DE832E864243912C0D5071500FE6"/>
          </w:pPr>
          <w:r w:rsidRPr="002415DF">
            <w:t>47.50</w:t>
          </w:r>
        </w:p>
      </w:docPartBody>
    </w:docPart>
    <w:docPart>
      <w:docPartPr>
        <w:name w:val="90B1039D8003844883FCCF89B5B15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9F9B8-C67B-C347-8DA2-F6C79EDDACB3}"/>
      </w:docPartPr>
      <w:docPartBody>
        <w:p w:rsidR="00000000" w:rsidRDefault="00000000">
          <w:pPr>
            <w:pStyle w:val="90B1039D8003844883FCCF89B5B151EA"/>
          </w:pPr>
          <w:r w:rsidRPr="002415DF">
            <w:t>SHIPPING &amp; HANDLING</w:t>
          </w:r>
        </w:p>
      </w:docPartBody>
    </w:docPart>
    <w:docPart>
      <w:docPartPr>
        <w:name w:val="001941654FDB464CA8BE2A64EB2C4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92DAC-DF89-484A-94E0-EFBDC3666665}"/>
      </w:docPartPr>
      <w:docPartBody>
        <w:p w:rsidR="00000000" w:rsidRDefault="00000000">
          <w:pPr>
            <w:pStyle w:val="001941654FDB464CA8BE2A64EB2C4CDC"/>
          </w:pPr>
          <w:r w:rsidRPr="002415DF">
            <w:t>24.99</w:t>
          </w:r>
        </w:p>
      </w:docPartBody>
    </w:docPart>
    <w:docPart>
      <w:docPartPr>
        <w:name w:val="9C97420A5FCA3E43A06F0C99CC563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B5BFF-B246-FD48-89C6-C27A0D34066F}"/>
      </w:docPartPr>
      <w:docPartBody>
        <w:p w:rsidR="00000000" w:rsidRDefault="00000000">
          <w:pPr>
            <w:pStyle w:val="9C97420A5FCA3E43A06F0C99CC563E16"/>
          </w:pPr>
          <w:r w:rsidRPr="002415DF">
            <w:t>TOTAL due</w:t>
          </w:r>
        </w:p>
      </w:docPartBody>
    </w:docPart>
    <w:docPart>
      <w:docPartPr>
        <w:name w:val="2A3566244ED29C48AE3F7D3D0951B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4A337-A77C-0144-82A1-533FF6CEA171}"/>
      </w:docPartPr>
      <w:docPartBody>
        <w:p w:rsidR="00000000" w:rsidRDefault="00000000">
          <w:pPr>
            <w:pStyle w:val="2A3566244ED29C48AE3F7D3D0951B8D0"/>
          </w:pPr>
          <w:r w:rsidRPr="002415DF">
            <w:t>1022.49</w:t>
          </w:r>
        </w:p>
      </w:docPartBody>
    </w:docPart>
    <w:docPart>
      <w:docPartPr>
        <w:name w:val="0A31214D900C334BAD5305FF6C838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A0D1B-41DA-F84C-BB90-37BBC4EB078D}"/>
      </w:docPartPr>
      <w:docPartBody>
        <w:p w:rsidR="00000000" w:rsidRDefault="00000000">
          <w:pPr>
            <w:pStyle w:val="0A31214D900C334BAD5305FF6C838F75"/>
          </w:pPr>
          <w:r w:rsidRPr="002F0089">
            <w:t>Make all checks payable to</w:t>
          </w:r>
        </w:p>
      </w:docPartBody>
    </w:docPart>
    <w:docPart>
      <w:docPartPr>
        <w:name w:val="5337083A9F44BB40B01D3D3ADB0DB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8B3B2-EEE1-E040-96E5-456DBBCAB13C}"/>
      </w:docPartPr>
      <w:docPartBody>
        <w:p w:rsidR="00000000" w:rsidRDefault="00000000">
          <w:pPr>
            <w:pStyle w:val="5337083A9F44BB40B01D3D3ADB0DB490"/>
          </w:pPr>
          <w:r w:rsidRPr="002415DF">
            <w:t>Fish Friends</w:t>
          </w:r>
        </w:p>
      </w:docPartBody>
    </w:docPart>
    <w:docPart>
      <w:docPartPr>
        <w:name w:val="56489C412A7697479DBB3DEEC85DF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8961B-F5FC-C449-B64F-EC822DE59CED}"/>
      </w:docPartPr>
      <w:docPartBody>
        <w:p w:rsidR="00000000" w:rsidRDefault="00000000">
          <w:pPr>
            <w:pStyle w:val="56489C412A7697479DBB3DEEC85DFEC3"/>
          </w:pPr>
          <w:r w:rsidRPr="002F0089">
            <w:t xml:space="preserve">If you have any </w:t>
          </w:r>
          <w:r w:rsidRPr="002F0089">
            <w:t>questions concerning this invoice, contact:</w:t>
          </w:r>
        </w:p>
      </w:docPartBody>
    </w:docPart>
    <w:docPart>
      <w:docPartPr>
        <w:name w:val="4BF096CCA10D2341ABE18DBF61F9A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DA422-CD53-034E-9256-79E9126EBF27}"/>
      </w:docPartPr>
      <w:docPartBody>
        <w:p w:rsidR="00000000" w:rsidRDefault="00000000">
          <w:pPr>
            <w:pStyle w:val="4BF096CCA10D2341ABE18DBF61F9ACDE"/>
          </w:pPr>
          <w:r w:rsidRPr="002415DF">
            <w:t>Diego</w:t>
          </w:r>
        </w:p>
      </w:docPartBody>
    </w:docPart>
    <w:docPart>
      <w:docPartPr>
        <w:name w:val="9279E4405432504EA888124B145B3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1A5D2-51E8-A047-8001-6FEC34E33829}"/>
      </w:docPartPr>
      <w:docPartBody>
        <w:p w:rsidR="00000000" w:rsidRDefault="00000000">
          <w:pPr>
            <w:pStyle w:val="9279E4405432504EA888124B145B334B"/>
          </w:pPr>
          <w:r w:rsidRPr="002415DF">
            <w:t>(123) 456-7890</w:t>
          </w:r>
        </w:p>
      </w:docPartBody>
    </w:docPart>
    <w:docPart>
      <w:docPartPr>
        <w:name w:val="D80922A81947344AAC94D2E257D21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E536E-27E9-4548-B7EB-6DBF2C8D3190}"/>
      </w:docPartPr>
      <w:docPartBody>
        <w:p w:rsidR="00000000" w:rsidRDefault="00000000">
          <w:pPr>
            <w:pStyle w:val="D80922A81947344AAC94D2E257D21975"/>
          </w:pPr>
          <w:r w:rsidRPr="002415DF">
            <w:t>fish@example.com</w:t>
          </w:r>
        </w:p>
      </w:docPartBody>
    </w:docPart>
    <w:docPart>
      <w:docPartPr>
        <w:name w:val="79FD327BF855B84EB2F8ED2A0C1B6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29003-376E-AE49-9271-EA8C28F8E6E4}"/>
      </w:docPartPr>
      <w:docPartBody>
        <w:p w:rsidR="00000000" w:rsidRDefault="00000000">
          <w:pPr>
            <w:pStyle w:val="79FD327BF855B84EB2F8ED2A0C1B6A23"/>
          </w:pPr>
          <w:r w:rsidRPr="00BF2CE5">
            <w:t>Thank you for your business!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91D"/>
    <w:rsid w:val="006C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F491017CF72C428EE47DEBC0FCCAE9">
    <w:name w:val="33F491017CF72C428EE47DEBC0FCCAE9"/>
  </w:style>
  <w:style w:type="paragraph" w:customStyle="1" w:styleId="E72528FFC4EF874283D75FD1AF6B6405">
    <w:name w:val="E72528FFC4EF874283D75FD1AF6B6405"/>
  </w:style>
  <w:style w:type="paragraph" w:customStyle="1" w:styleId="CC16CB688B66834DABB46AE73C0EAFDF">
    <w:name w:val="CC16CB688B66834DABB46AE73C0EAFDF"/>
  </w:style>
  <w:style w:type="character" w:styleId="Emphasis">
    <w:name w:val="Emphasis"/>
    <w:basedOn w:val="DefaultParagraphFont"/>
    <w:uiPriority w:val="2"/>
    <w:qFormat/>
    <w:rPr>
      <w:b/>
      <w:i w:val="0"/>
      <w:iCs/>
    </w:rPr>
  </w:style>
  <w:style w:type="paragraph" w:customStyle="1" w:styleId="5AE51CCB5F32D547B900DCF4D776249A">
    <w:name w:val="5AE51CCB5F32D547B900DCF4D776249A"/>
  </w:style>
  <w:style w:type="paragraph" w:customStyle="1" w:styleId="998C3AAFB771734A8E9200BE420809B2">
    <w:name w:val="998C3AAFB771734A8E9200BE420809B2"/>
  </w:style>
  <w:style w:type="paragraph" w:customStyle="1" w:styleId="31F77D3C49EE58409F2EC57A61472DF7">
    <w:name w:val="31F77D3C49EE58409F2EC57A61472DF7"/>
  </w:style>
  <w:style w:type="paragraph" w:customStyle="1" w:styleId="D4EAB5E1B401E14A8AEBC5113EB231CB">
    <w:name w:val="D4EAB5E1B401E14A8AEBC5113EB231CB"/>
  </w:style>
  <w:style w:type="paragraph" w:customStyle="1" w:styleId="A6F38DD3559C214ABF5DB290B5DAF225">
    <w:name w:val="A6F38DD3559C214ABF5DB290B5DAF225"/>
  </w:style>
  <w:style w:type="paragraph" w:customStyle="1" w:styleId="762EC9E3335CE3499E484EBB664B37D5">
    <w:name w:val="762EC9E3335CE3499E484EBB664B37D5"/>
  </w:style>
  <w:style w:type="paragraph" w:customStyle="1" w:styleId="AA366D97DDB7B54D8E026B4D5F996296">
    <w:name w:val="AA366D97DDB7B54D8E026B4D5F996296"/>
  </w:style>
  <w:style w:type="paragraph" w:customStyle="1" w:styleId="68FF1E0C5FE7414B945937C1D80A7CD4">
    <w:name w:val="68FF1E0C5FE7414B945937C1D80A7CD4"/>
  </w:style>
  <w:style w:type="paragraph" w:customStyle="1" w:styleId="6CB5AA2C686319409B6897ADA6A05084">
    <w:name w:val="6CB5AA2C686319409B6897ADA6A05084"/>
  </w:style>
  <w:style w:type="paragraph" w:customStyle="1" w:styleId="7F0196349580784C8956FD20D8B0AD16">
    <w:name w:val="7F0196349580784C8956FD20D8B0AD16"/>
  </w:style>
  <w:style w:type="paragraph" w:customStyle="1" w:styleId="3251071A6B7A7F46B1415E232A32780A">
    <w:name w:val="3251071A6B7A7F46B1415E232A32780A"/>
  </w:style>
  <w:style w:type="paragraph" w:customStyle="1" w:styleId="6CA24AE85A61F14994C1CAE25E0BF4B9">
    <w:name w:val="6CA24AE85A61F14994C1CAE25E0BF4B9"/>
  </w:style>
  <w:style w:type="paragraph" w:customStyle="1" w:styleId="CC78999BFEDCD446B4FBE556E92FCF1D">
    <w:name w:val="CC78999BFEDCD446B4FBE556E92FCF1D"/>
  </w:style>
  <w:style w:type="paragraph" w:customStyle="1" w:styleId="99CE0E539E76974490AA80966E33F8E4">
    <w:name w:val="99CE0E539E76974490AA80966E33F8E4"/>
  </w:style>
  <w:style w:type="paragraph" w:customStyle="1" w:styleId="0CF650A9ECA50149903F98BAE66935AD">
    <w:name w:val="0CF650A9ECA50149903F98BAE66935AD"/>
  </w:style>
  <w:style w:type="paragraph" w:customStyle="1" w:styleId="6202F8363555314CB3DB56A37E21B3D0">
    <w:name w:val="6202F8363555314CB3DB56A37E21B3D0"/>
  </w:style>
  <w:style w:type="paragraph" w:customStyle="1" w:styleId="E6128DDC76BF7B44AF0ECDB57D5F3EE2">
    <w:name w:val="E6128DDC76BF7B44AF0ECDB57D5F3EE2"/>
  </w:style>
  <w:style w:type="paragraph" w:customStyle="1" w:styleId="7764E3EF8BEA424C924F1C7A43E04235">
    <w:name w:val="7764E3EF8BEA424C924F1C7A43E04235"/>
  </w:style>
  <w:style w:type="paragraph" w:customStyle="1" w:styleId="48B76AB4A62C1E448FA6C58975441843">
    <w:name w:val="48B76AB4A62C1E448FA6C58975441843"/>
  </w:style>
  <w:style w:type="paragraph" w:customStyle="1" w:styleId="C24DDD07B972C947ADB9B5CED5B6F129">
    <w:name w:val="C24DDD07B972C947ADB9B5CED5B6F129"/>
  </w:style>
  <w:style w:type="paragraph" w:customStyle="1" w:styleId="E124762FEDCEC64EB62BA4F40E3A62A6">
    <w:name w:val="E124762FEDCEC64EB62BA4F40E3A62A6"/>
  </w:style>
  <w:style w:type="paragraph" w:customStyle="1" w:styleId="48F4887350C39540A2E0D222E2BDC9C2">
    <w:name w:val="48F4887350C39540A2E0D222E2BDC9C2"/>
  </w:style>
  <w:style w:type="paragraph" w:customStyle="1" w:styleId="358287728E57A242A249A977415C4C0E">
    <w:name w:val="358287728E57A242A249A977415C4C0E"/>
  </w:style>
  <w:style w:type="paragraph" w:customStyle="1" w:styleId="78FA76C87A51B34CA49AC4BD2FFB4CE6">
    <w:name w:val="78FA76C87A51B34CA49AC4BD2FFB4CE6"/>
  </w:style>
  <w:style w:type="paragraph" w:customStyle="1" w:styleId="3F92B1B0E6DF7A45A0612A7A35B1E59F">
    <w:name w:val="3F92B1B0E6DF7A45A0612A7A35B1E59F"/>
  </w:style>
  <w:style w:type="paragraph" w:customStyle="1" w:styleId="9B03CD4016875940AAC07B1AD22D3F5F">
    <w:name w:val="9B03CD4016875940AAC07B1AD22D3F5F"/>
  </w:style>
  <w:style w:type="paragraph" w:customStyle="1" w:styleId="10B3A6A32B04D34D892873F7077AF099">
    <w:name w:val="10B3A6A32B04D34D892873F7077AF099"/>
  </w:style>
  <w:style w:type="paragraph" w:customStyle="1" w:styleId="D7E079E236A6954DB2823B89024946BF">
    <w:name w:val="D7E079E236A6954DB2823B89024946BF"/>
  </w:style>
  <w:style w:type="paragraph" w:customStyle="1" w:styleId="8A28A0A33C0A6243A1F4043357BE1863">
    <w:name w:val="8A28A0A33C0A6243A1F4043357BE1863"/>
  </w:style>
  <w:style w:type="paragraph" w:customStyle="1" w:styleId="9AE1FA245153564C8DB5B3187E7B7A76">
    <w:name w:val="9AE1FA245153564C8DB5B3187E7B7A76"/>
  </w:style>
  <w:style w:type="paragraph" w:customStyle="1" w:styleId="FE7E0A2791C82B43A8801BB388D974D6">
    <w:name w:val="FE7E0A2791C82B43A8801BB388D974D6"/>
  </w:style>
  <w:style w:type="paragraph" w:customStyle="1" w:styleId="C14504022181474EA8228C8FD17CB8E6">
    <w:name w:val="C14504022181474EA8228C8FD17CB8E6"/>
  </w:style>
  <w:style w:type="paragraph" w:customStyle="1" w:styleId="FE17429AAE4C2D4D8EF3EF8B90A8C576">
    <w:name w:val="FE17429AAE4C2D4D8EF3EF8B90A8C576"/>
  </w:style>
  <w:style w:type="paragraph" w:customStyle="1" w:styleId="B787162D74B6E549A39925B898CA5955">
    <w:name w:val="B787162D74B6E549A39925B898CA5955"/>
  </w:style>
  <w:style w:type="paragraph" w:customStyle="1" w:styleId="8684C7EBA31F434484B4718C5784835A">
    <w:name w:val="8684C7EBA31F434484B4718C5784835A"/>
  </w:style>
  <w:style w:type="paragraph" w:customStyle="1" w:styleId="1F65E0B76E7866428D397B36D0D06D17">
    <w:name w:val="1F65E0B76E7866428D397B36D0D06D17"/>
  </w:style>
  <w:style w:type="paragraph" w:customStyle="1" w:styleId="3FC1709668DAFE449B1F7992ACD1FDFC">
    <w:name w:val="3FC1709668DAFE449B1F7992ACD1FDFC"/>
  </w:style>
  <w:style w:type="paragraph" w:customStyle="1" w:styleId="FB8139E27CBC0A4592E682F27C8BD263">
    <w:name w:val="FB8139E27CBC0A4592E682F27C8BD263"/>
  </w:style>
  <w:style w:type="paragraph" w:customStyle="1" w:styleId="5A4F6B7B10EEE943A95215B23E6A117F">
    <w:name w:val="5A4F6B7B10EEE943A95215B23E6A117F"/>
  </w:style>
  <w:style w:type="paragraph" w:customStyle="1" w:styleId="D418B125E62D1940B22CD40408FBC735">
    <w:name w:val="D418B125E62D1940B22CD40408FBC735"/>
  </w:style>
  <w:style w:type="paragraph" w:customStyle="1" w:styleId="63F97FD03560D941AC91E6A125077506">
    <w:name w:val="63F97FD03560D941AC91E6A125077506"/>
  </w:style>
  <w:style w:type="paragraph" w:customStyle="1" w:styleId="F092EE00BDBCD442865FDF4CB0DD4083">
    <w:name w:val="F092EE00BDBCD442865FDF4CB0DD4083"/>
  </w:style>
  <w:style w:type="paragraph" w:customStyle="1" w:styleId="B321E11D0B6B6C43B06AC2F97FBFDB02">
    <w:name w:val="B321E11D0B6B6C43B06AC2F97FBFDB02"/>
  </w:style>
  <w:style w:type="paragraph" w:customStyle="1" w:styleId="CFD5389FABE89F43AE2A5F0BCF255557">
    <w:name w:val="CFD5389FABE89F43AE2A5F0BCF255557"/>
  </w:style>
  <w:style w:type="paragraph" w:customStyle="1" w:styleId="4ECE8925C1FE8240962029B163F18DE7">
    <w:name w:val="4ECE8925C1FE8240962029B163F18DE7"/>
  </w:style>
  <w:style w:type="paragraph" w:customStyle="1" w:styleId="F0505DE79C91B3428EF3147DF8FA3408">
    <w:name w:val="F0505DE79C91B3428EF3147DF8FA3408"/>
  </w:style>
  <w:style w:type="paragraph" w:customStyle="1" w:styleId="90C040F4B81B844991512A0870E3ABEF">
    <w:name w:val="90C040F4B81B844991512A0870E3ABEF"/>
  </w:style>
  <w:style w:type="paragraph" w:customStyle="1" w:styleId="8F2D9FE04C167E459C1F32ED3598D4AD">
    <w:name w:val="8F2D9FE04C167E459C1F32ED3598D4AD"/>
  </w:style>
  <w:style w:type="paragraph" w:customStyle="1" w:styleId="14C1DE832E864243912C0D5071500FE6">
    <w:name w:val="14C1DE832E864243912C0D5071500FE6"/>
  </w:style>
  <w:style w:type="paragraph" w:customStyle="1" w:styleId="90B1039D8003844883FCCF89B5B151EA">
    <w:name w:val="90B1039D8003844883FCCF89B5B151EA"/>
  </w:style>
  <w:style w:type="paragraph" w:customStyle="1" w:styleId="001941654FDB464CA8BE2A64EB2C4CDC">
    <w:name w:val="001941654FDB464CA8BE2A64EB2C4CDC"/>
  </w:style>
  <w:style w:type="paragraph" w:customStyle="1" w:styleId="9C97420A5FCA3E43A06F0C99CC563E16">
    <w:name w:val="9C97420A5FCA3E43A06F0C99CC563E16"/>
  </w:style>
  <w:style w:type="paragraph" w:customStyle="1" w:styleId="2A3566244ED29C48AE3F7D3D0951B8D0">
    <w:name w:val="2A3566244ED29C48AE3F7D3D0951B8D0"/>
  </w:style>
  <w:style w:type="paragraph" w:customStyle="1" w:styleId="0A31214D900C334BAD5305FF6C838F75">
    <w:name w:val="0A31214D900C334BAD5305FF6C838F75"/>
  </w:style>
  <w:style w:type="paragraph" w:customStyle="1" w:styleId="5337083A9F44BB40B01D3D3ADB0DB490">
    <w:name w:val="5337083A9F44BB40B01D3D3ADB0DB490"/>
  </w:style>
  <w:style w:type="paragraph" w:customStyle="1" w:styleId="56489C412A7697479DBB3DEEC85DFEC3">
    <w:name w:val="56489C412A7697479DBB3DEEC85DFEC3"/>
  </w:style>
  <w:style w:type="paragraph" w:customStyle="1" w:styleId="4BF096CCA10D2341ABE18DBF61F9ACDE">
    <w:name w:val="4BF096CCA10D2341ABE18DBF61F9ACDE"/>
  </w:style>
  <w:style w:type="paragraph" w:customStyle="1" w:styleId="9279E4405432504EA888124B145B334B">
    <w:name w:val="9279E4405432504EA888124B145B334B"/>
  </w:style>
  <w:style w:type="paragraph" w:customStyle="1" w:styleId="D80922A81947344AAC94D2E257D21975">
    <w:name w:val="D80922A81947344AAC94D2E257D21975"/>
  </w:style>
  <w:style w:type="paragraph" w:customStyle="1" w:styleId="79FD327BF855B84EB2F8ED2A0C1B6A23">
    <w:name w:val="79FD327BF855B84EB2F8ED2A0C1B6A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Office Colors">
      <a:dk1>
        <a:sysClr val="windowText" lastClr="000000"/>
      </a:dk1>
      <a:lt1>
        <a:sysClr val="window" lastClr="FFFFFF"/>
      </a:lt1>
      <a:dk2>
        <a:srgbClr val="1F497D"/>
      </a:dk2>
      <a:lt2>
        <a:srgbClr val="FAF3E8"/>
      </a:lt2>
      <a:accent1>
        <a:srgbClr val="5C83B4"/>
      </a:accent1>
      <a:accent2>
        <a:srgbClr val="C0504D"/>
      </a:accent2>
      <a:accent3>
        <a:srgbClr val="9DBB61"/>
      </a:accent3>
      <a:accent4>
        <a:srgbClr val="8066A0"/>
      </a:accent4>
      <a:accent5>
        <a:srgbClr val="4BACC6"/>
      </a:accent5>
      <a:accent6>
        <a:srgbClr val="F59D56"/>
      </a:accent6>
      <a:hlink>
        <a:srgbClr val="0000FF"/>
      </a:hlink>
      <a:folHlink>
        <a:srgbClr val="800080"/>
      </a:folHlink>
    </a:clrScheme>
    <a:fontScheme name="Clarity">
      <a:majorFont>
        <a:latin typeface="Calibri"/>
        <a:ea typeface="Calibri"/>
        <a:cs typeface="Calibri"/>
      </a:majorFont>
      <a:minorFont>
        <a:latin typeface="Calibri"/>
        <a:ea typeface="Calibri"/>
        <a:cs typeface="Calibri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A5F8C47-DF45-4AC7-814F-96143A0F7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03171E-F282-4694-945A-3DC3B128FC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25A0E974-1B88-4A5E-99B8-89D29872EEA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tf10072676_win32.dotx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2023-01-26T21:01:00Z</dcterms:created>
  <dcterms:modified xsi:type="dcterms:W3CDTF">2023-01-26T21:03:00Z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